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A9207F" w14:textId="6FAD4C8A" w:rsidR="00492EA1" w:rsidRDefault="00E51D36" w:rsidP="00492EA1">
      <w:r>
        <w:t xml:space="preserve">Государственное Бюджетное Общеобразовательное Учреждение средняя школа им. Кузнецова с. </w:t>
      </w:r>
      <w:proofErr w:type="spellStart"/>
      <w:r>
        <w:t>Курумоч</w:t>
      </w:r>
      <w:proofErr w:type="spellEnd"/>
      <w:r>
        <w:t xml:space="preserve"> структурное подразделение детский сад «Белочка» Муниципального района Волжский Самарской области.</w:t>
      </w:r>
    </w:p>
    <w:p w14:paraId="0409D589" w14:textId="77777777" w:rsidR="00E51D36" w:rsidRDefault="00E51D36" w:rsidP="00492EA1"/>
    <w:p w14:paraId="7CCE9C95" w14:textId="427F6127" w:rsidR="00492EA1" w:rsidRPr="00EE1F50" w:rsidRDefault="00E51D36" w:rsidP="00492EA1">
      <w:pPr>
        <w:rPr>
          <w:i/>
          <w:sz w:val="28"/>
          <w:szCs w:val="28"/>
        </w:rPr>
      </w:pPr>
      <w:r w:rsidRPr="00EE1F50">
        <w:rPr>
          <w:i/>
          <w:sz w:val="28"/>
          <w:szCs w:val="28"/>
        </w:rPr>
        <w:t>Периодическое издание.</w:t>
      </w:r>
    </w:p>
    <w:p w14:paraId="4E13165C" w14:textId="77777777" w:rsidR="00DB0479" w:rsidRDefault="00DB0479" w:rsidP="00492EA1">
      <w:pPr>
        <w:rPr>
          <w:sz w:val="28"/>
          <w:szCs w:val="28"/>
        </w:rPr>
      </w:pPr>
    </w:p>
    <w:p w14:paraId="4D4D9D10" w14:textId="56E4A2FF" w:rsidR="00DB0479" w:rsidRDefault="00DB0479" w:rsidP="00492EA1">
      <w:pPr>
        <w:rPr>
          <w:sz w:val="28"/>
          <w:szCs w:val="28"/>
        </w:rPr>
      </w:pPr>
      <w:r>
        <w:rPr>
          <w:noProof/>
          <w:sz w:val="28"/>
          <w:szCs w:val="28"/>
          <w:lang w:eastAsia="ru-RU"/>
        </w:rPr>
        <w:drawing>
          <wp:inline distT="0" distB="0" distL="0" distR="0" wp14:editId="7B17B0C0">
            <wp:extent cx="4676140" cy="1838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140" cy="1838325"/>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inline>
        </w:drawing>
      </w:r>
    </w:p>
    <w:p w14:paraId="60BC2A04" w14:textId="77777777" w:rsidR="00DB0479" w:rsidRDefault="00DB0479" w:rsidP="00492EA1">
      <w:pPr>
        <w:rPr>
          <w:b/>
          <w:sz w:val="56"/>
          <w:szCs w:val="56"/>
        </w:rPr>
      </w:pPr>
      <w:r>
        <w:rPr>
          <w:noProof/>
          <w:sz w:val="28"/>
          <w:szCs w:val="28"/>
          <w:lang w:eastAsia="ru-RU"/>
        </w:rPr>
        <w:drawing>
          <wp:inline distT="0" distB="0" distL="0" distR="0" wp14:editId="4C1C74D9">
            <wp:extent cx="4381500" cy="2533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3249" cy="2534661"/>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inline>
        </w:drawing>
      </w:r>
      <w:r w:rsidR="00E51D36" w:rsidRPr="00DB0479">
        <w:rPr>
          <w:b/>
          <w:sz w:val="56"/>
          <w:szCs w:val="56"/>
        </w:rPr>
        <w:t xml:space="preserve"> </w:t>
      </w:r>
    </w:p>
    <w:p w14:paraId="1D59F6BE" w14:textId="2DA4C584" w:rsidR="00492EA1" w:rsidRPr="00DB0479" w:rsidRDefault="00DB0479" w:rsidP="00492EA1">
      <w:pPr>
        <w:rPr>
          <w:sz w:val="28"/>
          <w:szCs w:val="28"/>
        </w:rPr>
      </w:pPr>
      <w:r>
        <w:rPr>
          <w:b/>
          <w:sz w:val="56"/>
          <w:szCs w:val="56"/>
        </w:rPr>
        <w:t xml:space="preserve">           </w:t>
      </w:r>
      <w:r w:rsidR="00492EA1" w:rsidRPr="00DB0479">
        <w:rPr>
          <w:b/>
          <w:sz w:val="56"/>
          <w:szCs w:val="56"/>
        </w:rPr>
        <w:t>«Будь здоров, малыш!»</w:t>
      </w:r>
    </w:p>
    <w:p w14:paraId="1F5B9F2F" w14:textId="75E9500E" w:rsidR="00492EA1" w:rsidRDefault="00E51D36" w:rsidP="00492EA1">
      <w:pPr>
        <w:rPr>
          <w:b/>
          <w:sz w:val="28"/>
          <w:szCs w:val="28"/>
        </w:rPr>
      </w:pPr>
      <w:r w:rsidRPr="00E51D36">
        <w:rPr>
          <w:sz w:val="28"/>
          <w:szCs w:val="28"/>
        </w:rPr>
        <w:t xml:space="preserve">                               </w:t>
      </w:r>
      <w:r>
        <w:rPr>
          <w:sz w:val="28"/>
          <w:szCs w:val="28"/>
        </w:rPr>
        <w:t xml:space="preserve">              </w:t>
      </w:r>
      <w:r w:rsidRPr="00E51D36">
        <w:rPr>
          <w:sz w:val="28"/>
          <w:szCs w:val="28"/>
        </w:rPr>
        <w:t xml:space="preserve">   </w:t>
      </w:r>
      <w:r w:rsidR="00A012B9">
        <w:rPr>
          <w:b/>
          <w:sz w:val="28"/>
          <w:szCs w:val="28"/>
        </w:rPr>
        <w:t>Выпуск № 2</w:t>
      </w:r>
    </w:p>
    <w:p w14:paraId="0676F4D8" w14:textId="6BC8D15E" w:rsidR="00EE1F50" w:rsidRPr="00DB0479" w:rsidRDefault="00EE1F50" w:rsidP="00492EA1">
      <w:pPr>
        <w:rPr>
          <w:b/>
          <w:sz w:val="28"/>
          <w:szCs w:val="28"/>
        </w:rPr>
      </w:pPr>
      <w:r>
        <w:rPr>
          <w:b/>
          <w:sz w:val="28"/>
          <w:szCs w:val="28"/>
        </w:rPr>
        <w:t xml:space="preserve">                   </w:t>
      </w:r>
      <w:r w:rsidR="00A012B9">
        <w:rPr>
          <w:b/>
          <w:sz w:val="28"/>
          <w:szCs w:val="28"/>
        </w:rPr>
        <w:t xml:space="preserve">                        Октябрь </w:t>
      </w:r>
      <w:r>
        <w:rPr>
          <w:b/>
          <w:sz w:val="28"/>
          <w:szCs w:val="28"/>
        </w:rPr>
        <w:t xml:space="preserve"> 2013 год.</w:t>
      </w:r>
    </w:p>
    <w:p w14:paraId="18F67E7B" w14:textId="77777777" w:rsidR="00492EA1" w:rsidRPr="00E51D36" w:rsidRDefault="00492EA1" w:rsidP="00492EA1">
      <w:pPr>
        <w:rPr>
          <w:sz w:val="28"/>
          <w:szCs w:val="28"/>
        </w:rPr>
      </w:pPr>
    </w:p>
    <w:p w14:paraId="435EF532" w14:textId="43C172DF" w:rsidR="00492EA1" w:rsidRPr="00E51D36" w:rsidRDefault="00E51D36" w:rsidP="00492EA1">
      <w:pPr>
        <w:rPr>
          <w:sz w:val="28"/>
          <w:szCs w:val="28"/>
        </w:rPr>
      </w:pPr>
      <w:r w:rsidRPr="00DB0479">
        <w:rPr>
          <w:b/>
          <w:sz w:val="28"/>
          <w:szCs w:val="28"/>
        </w:rPr>
        <w:t xml:space="preserve">Ответственны </w:t>
      </w:r>
      <w:r w:rsidR="00492EA1" w:rsidRPr="00DB0479">
        <w:rPr>
          <w:b/>
          <w:sz w:val="28"/>
          <w:szCs w:val="28"/>
        </w:rPr>
        <w:t>за выпуск:</w:t>
      </w:r>
      <w:r w:rsidR="00492EA1" w:rsidRPr="00E51D36">
        <w:rPr>
          <w:sz w:val="28"/>
          <w:szCs w:val="28"/>
        </w:rPr>
        <w:t xml:space="preserve"> </w:t>
      </w:r>
      <w:r w:rsidRPr="00E51D36">
        <w:rPr>
          <w:sz w:val="28"/>
          <w:szCs w:val="28"/>
        </w:rPr>
        <w:t>воспитатели Кузнецова Т.А., Ханунова О.В.</w:t>
      </w:r>
    </w:p>
    <w:p w14:paraId="54856863" w14:textId="6277DDCA" w:rsidR="00492EA1" w:rsidRDefault="00492EA1" w:rsidP="00492EA1"/>
    <w:p w14:paraId="72993CF3" w14:textId="2BBEFD05" w:rsidR="00492EA1" w:rsidRDefault="00492EA1" w:rsidP="00492EA1"/>
    <w:p w14:paraId="7BC4386D" w14:textId="77777777" w:rsidR="00492EA1" w:rsidRDefault="00492EA1" w:rsidP="00492EA1">
      <w:r>
        <w:lastRenderedPageBreak/>
        <w:t xml:space="preserve"> </w:t>
      </w:r>
    </w:p>
    <w:p w14:paraId="12A8C426" w14:textId="77777777" w:rsidR="00DB0479" w:rsidRPr="00DB0479" w:rsidRDefault="00492EA1" w:rsidP="00DB0479">
      <w:pPr>
        <w:pStyle w:val="a5"/>
        <w:jc w:val="right"/>
        <w:rPr>
          <w:rFonts w:ascii="Times New Roman" w:hAnsi="Times New Roman"/>
          <w:b/>
          <w:bCs/>
          <w:iCs/>
          <w:sz w:val="28"/>
          <w:szCs w:val="28"/>
          <w:lang w:eastAsia="ru-RU"/>
        </w:rPr>
      </w:pPr>
      <w:r w:rsidRPr="00DB0479">
        <w:rPr>
          <w:sz w:val="28"/>
          <w:szCs w:val="28"/>
        </w:rPr>
        <w:t xml:space="preserve"> </w:t>
      </w:r>
      <w:r w:rsidR="00DB0479" w:rsidRPr="00DB0479">
        <w:rPr>
          <w:rFonts w:ascii="Times New Roman" w:hAnsi="Times New Roman"/>
          <w:b/>
          <w:bCs/>
          <w:iCs/>
          <w:sz w:val="28"/>
          <w:szCs w:val="28"/>
          <w:lang w:eastAsia="ru-RU"/>
        </w:rPr>
        <w:t>Консультация  для родителей и педагогов</w:t>
      </w:r>
    </w:p>
    <w:p w14:paraId="6F79B321" w14:textId="77777777" w:rsidR="00DB0479" w:rsidRPr="00EE1F50" w:rsidRDefault="00DB0479" w:rsidP="00DB0479">
      <w:pPr>
        <w:spacing w:after="0" w:line="240" w:lineRule="auto"/>
        <w:jc w:val="right"/>
        <w:rPr>
          <w:rFonts w:ascii="Times New Roman" w:eastAsia="Times New Roman" w:hAnsi="Times New Roman"/>
          <w:b/>
          <w:sz w:val="40"/>
          <w:szCs w:val="40"/>
          <w:lang w:eastAsia="ru-RU"/>
        </w:rPr>
      </w:pPr>
    </w:p>
    <w:p w14:paraId="2AD9E436" w14:textId="77777777" w:rsidR="00DB0479" w:rsidRPr="00EE1F50" w:rsidRDefault="00DB0479" w:rsidP="00DB0479">
      <w:pPr>
        <w:pStyle w:val="a5"/>
        <w:jc w:val="center"/>
        <w:rPr>
          <w:rFonts w:ascii="Times New Roman" w:hAnsi="Times New Roman"/>
          <w:b/>
          <w:i/>
          <w:color w:val="FF0000"/>
          <w:sz w:val="40"/>
          <w:szCs w:val="40"/>
          <w:lang w:eastAsia="ru-RU"/>
        </w:rPr>
      </w:pPr>
      <w:r w:rsidRPr="00EE1F50">
        <w:rPr>
          <w:rFonts w:ascii="Times New Roman" w:hAnsi="Times New Roman"/>
          <w:b/>
          <w:i/>
          <w:color w:val="FF0000"/>
          <w:sz w:val="40"/>
          <w:szCs w:val="40"/>
          <w:lang w:eastAsia="ru-RU"/>
        </w:rPr>
        <w:t>«Чтобы гриппом не болеть, надо хором песни петь»</w:t>
      </w:r>
    </w:p>
    <w:p w14:paraId="0414C2C3" w14:textId="77777777" w:rsidR="00DB0479" w:rsidRPr="00DB0479" w:rsidRDefault="00DB0479" w:rsidP="00DB0479">
      <w:pPr>
        <w:pStyle w:val="2"/>
        <w:jc w:val="both"/>
        <w:rPr>
          <w:rFonts w:ascii="Times New Roman" w:eastAsia="Times New Roman" w:hAnsi="Times New Roman" w:cs="Times New Roman"/>
          <w:sz w:val="28"/>
          <w:szCs w:val="28"/>
          <w:lang w:eastAsia="ru-RU"/>
        </w:rPr>
      </w:pPr>
      <w:r w:rsidRPr="00DB0479">
        <w:rPr>
          <w:rFonts w:ascii="Times New Roman" w:eastAsia="Times New Roman" w:hAnsi="Times New Roman" w:cs="Times New Roman"/>
          <w:sz w:val="28"/>
          <w:szCs w:val="28"/>
          <w:lang w:eastAsia="ru-RU"/>
        </w:rPr>
        <w:t>Хотите – верьте, хотите – нет, но специалисты наблюдали и заметили, что                                к тем,</w:t>
      </w:r>
      <w:r w:rsidRPr="00DB0479">
        <w:rPr>
          <w:rFonts w:ascii="Times New Roman" w:hAnsi="Times New Roman" w:cs="Times New Roman"/>
          <w:sz w:val="28"/>
          <w:szCs w:val="28"/>
          <w:lang w:eastAsia="ru-RU"/>
        </w:rPr>
        <w:t xml:space="preserve"> </w:t>
      </w:r>
      <w:r w:rsidRPr="00DB0479">
        <w:rPr>
          <w:rFonts w:ascii="Times New Roman" w:eastAsia="Times New Roman" w:hAnsi="Times New Roman" w:cs="Times New Roman"/>
          <w:sz w:val="28"/>
          <w:szCs w:val="28"/>
          <w:lang w:eastAsia="ru-RU"/>
        </w:rPr>
        <w:t xml:space="preserve">кто поет – простуда не пристает.   </w:t>
      </w:r>
      <w:r w:rsidRPr="00DB0479">
        <w:rPr>
          <w:rFonts w:ascii="Times New Roman" w:hAnsi="Times New Roman" w:cs="Times New Roman"/>
          <w:sz w:val="28"/>
          <w:szCs w:val="28"/>
          <w:lang w:eastAsia="ru-RU"/>
        </w:rPr>
        <w:t xml:space="preserve">Для </w:t>
      </w:r>
      <w:r w:rsidRPr="00DB0479">
        <w:rPr>
          <w:rFonts w:ascii="Times New Roman" w:eastAsia="Times New Roman" w:hAnsi="Times New Roman" w:cs="Times New Roman"/>
          <w:sz w:val="28"/>
          <w:szCs w:val="28"/>
          <w:lang w:eastAsia="ru-RU"/>
        </w:rPr>
        <w:t>профилактики гриппа  особенно хороши протяжные народные песни. Вирусная инфекция просто против этого бессильна.</w:t>
      </w:r>
    </w:p>
    <w:p w14:paraId="2B806FD5" w14:textId="77777777" w:rsidR="00DB0479" w:rsidRPr="00DB0479" w:rsidRDefault="00DB0479" w:rsidP="00DB0479">
      <w:pPr>
        <w:pStyle w:val="a5"/>
        <w:spacing w:line="276" w:lineRule="auto"/>
        <w:ind w:firstLine="708"/>
        <w:jc w:val="both"/>
        <w:rPr>
          <w:rFonts w:ascii="Times New Roman" w:hAnsi="Times New Roman"/>
          <w:sz w:val="28"/>
          <w:szCs w:val="28"/>
          <w:lang w:eastAsia="ru-RU"/>
        </w:rPr>
      </w:pPr>
      <w:r w:rsidRPr="00DB0479">
        <w:rPr>
          <w:rFonts w:ascii="Times New Roman" w:hAnsi="Times New Roman"/>
          <w:sz w:val="28"/>
          <w:szCs w:val="28"/>
          <w:lang w:eastAsia="ru-RU"/>
        </w:rPr>
        <w:t xml:space="preserve">Оказывается, исполнение «от диафрагмы» тренирует легкие и гортань, это своего рода дыхательная гимнастика. Ведь, чтобы красиво петь, нужно правильно дышать. Правильное дыхание является неотъемлемой частью многих оздоровительных систем и видов спорта. Например: йога, ушу, марафоны по ходьбе и беге и др.  Пение и дыхательные упражнения, которые используются на занятиях вдобавок, улучшают самочувствие поющих и укрепляют их здоровее.  Ученые говорят, что во время пения в мозгу вырабатываются особые химические вещества, благодаря которым человек ощущает покой и радость. Пение приводит в движение «молекулы, ответственные за эмоции», поэтому считается, что с помощью пения можно не  только выразить, но и вызвать те или иные чувства. </w:t>
      </w:r>
    </w:p>
    <w:p w14:paraId="794F12AC" w14:textId="77777777" w:rsidR="00DB0479" w:rsidRPr="00DB0479" w:rsidRDefault="00DB0479" w:rsidP="00DB0479">
      <w:pPr>
        <w:pStyle w:val="a5"/>
        <w:spacing w:line="276" w:lineRule="auto"/>
        <w:ind w:firstLine="708"/>
        <w:jc w:val="both"/>
        <w:rPr>
          <w:rFonts w:ascii="Times New Roman" w:hAnsi="Times New Roman"/>
          <w:sz w:val="28"/>
          <w:szCs w:val="28"/>
          <w:lang w:eastAsia="ru-RU"/>
        </w:rPr>
      </w:pPr>
      <w:r w:rsidRPr="00DB0479">
        <w:rPr>
          <w:rFonts w:ascii="Times New Roman" w:hAnsi="Times New Roman"/>
          <w:color w:val="953735" w:themeColor="accent2" w:themeShade="BF"/>
          <w:sz w:val="28"/>
          <w:szCs w:val="28"/>
          <w:lang w:eastAsia="ru-RU"/>
        </w:rPr>
        <w:t xml:space="preserve"> «</w:t>
      </w:r>
      <w:r w:rsidRPr="00DB0479">
        <w:rPr>
          <w:rFonts w:ascii="Times New Roman" w:hAnsi="Times New Roman"/>
          <w:b/>
          <w:color w:val="953735" w:themeColor="accent2" w:themeShade="BF"/>
          <w:sz w:val="28"/>
          <w:szCs w:val="28"/>
          <w:lang w:eastAsia="ru-RU"/>
        </w:rPr>
        <w:t>Пойте, чтобы быть здоровыми</w:t>
      </w:r>
      <w:r w:rsidRPr="00DB0479">
        <w:rPr>
          <w:rFonts w:ascii="Times New Roman" w:hAnsi="Times New Roman"/>
          <w:color w:val="953735" w:themeColor="accent2" w:themeShade="BF"/>
          <w:sz w:val="28"/>
          <w:szCs w:val="28"/>
          <w:lang w:eastAsia="ru-RU"/>
        </w:rPr>
        <w:t xml:space="preserve">», </w:t>
      </w:r>
      <w:r w:rsidRPr="00DB0479">
        <w:rPr>
          <w:rFonts w:ascii="Times New Roman" w:hAnsi="Times New Roman"/>
          <w:sz w:val="28"/>
          <w:szCs w:val="28"/>
          <w:lang w:eastAsia="ru-RU"/>
        </w:rPr>
        <w:t xml:space="preserve">- убеждают нас специалисты. Оказывается, вибрация голоса очень важна для хорошего самочувствия. Воспроизведение некоторых гласных заставляет вибрировать гланды и железы, побуждая их очищать организм от шлаков.  По данным физиологии воздействие на человека музыки и пения сопровождается интенсивностью обменных процессов дыхательной и </w:t>
      </w:r>
      <w:proofErr w:type="gramStart"/>
      <w:r w:rsidRPr="00DB0479">
        <w:rPr>
          <w:rFonts w:ascii="Times New Roman" w:hAnsi="Times New Roman"/>
          <w:sz w:val="28"/>
          <w:szCs w:val="28"/>
          <w:lang w:eastAsia="ru-RU"/>
        </w:rPr>
        <w:t>сердечно-сосудистой</w:t>
      </w:r>
      <w:proofErr w:type="gramEnd"/>
      <w:r w:rsidRPr="00DB0479">
        <w:rPr>
          <w:rFonts w:ascii="Times New Roman" w:hAnsi="Times New Roman"/>
          <w:sz w:val="28"/>
          <w:szCs w:val="28"/>
          <w:lang w:eastAsia="ru-RU"/>
        </w:rPr>
        <w:t xml:space="preserve"> системы; На повышение тонуса головного мозга и кровообращения. Положительное эмоциональное возбуждение при звучании приятных мелодий и песен усиливает внимание, активизирует центральную нервную систему, стимулирует мыслительную деятельность, увеличивает работоспособность человека. Все это – нелекарственная реабилитация функционального состояния человека. Музыкотерапия улучшает самочувствие, снижает психоэмоциональное напряжение, нормализует тонус организма. </w:t>
      </w:r>
    </w:p>
    <w:p w14:paraId="698C3795" w14:textId="77777777" w:rsidR="00DB0479" w:rsidRPr="00DB0479" w:rsidRDefault="00DB0479" w:rsidP="00DB0479">
      <w:pPr>
        <w:pStyle w:val="a5"/>
        <w:spacing w:line="276" w:lineRule="auto"/>
        <w:ind w:firstLine="708"/>
        <w:jc w:val="both"/>
        <w:rPr>
          <w:rFonts w:ascii="Times New Roman" w:hAnsi="Times New Roman"/>
          <w:sz w:val="28"/>
          <w:szCs w:val="28"/>
          <w:lang w:eastAsia="ru-RU"/>
        </w:rPr>
      </w:pPr>
      <w:r w:rsidRPr="00DB0479">
        <w:rPr>
          <w:rFonts w:ascii="Times New Roman" w:hAnsi="Times New Roman"/>
          <w:sz w:val="28"/>
          <w:szCs w:val="28"/>
          <w:lang w:eastAsia="ru-RU"/>
        </w:rPr>
        <w:t xml:space="preserve">Таким образом, пение не только форма обучения музыке и способ организации досуга, но это еще и мощный оздоровительный фактор. Он обеспечивает эффективное воздействие на человека. Врачи убеждены, что пение помогает в лечении многих хронических заболеваний. Например, </w:t>
      </w:r>
      <w:r w:rsidRPr="00DB0479">
        <w:rPr>
          <w:rFonts w:ascii="Times New Roman" w:hAnsi="Times New Roman"/>
          <w:sz w:val="28"/>
          <w:szCs w:val="28"/>
          <w:lang w:eastAsia="ru-RU"/>
        </w:rPr>
        <w:lastRenderedPageBreak/>
        <w:t xml:space="preserve">австралийские медики практикуют пение как помощь в улучшении состояния больных с заболеваниями позвоночника и суставов. </w:t>
      </w:r>
    </w:p>
    <w:p w14:paraId="433D4CEF" w14:textId="77777777" w:rsidR="00DB0479" w:rsidRPr="00DB0479" w:rsidRDefault="00DB0479" w:rsidP="00DB0479">
      <w:pPr>
        <w:pStyle w:val="a5"/>
        <w:spacing w:line="276" w:lineRule="auto"/>
        <w:jc w:val="both"/>
        <w:rPr>
          <w:rFonts w:ascii="Times New Roman" w:hAnsi="Times New Roman"/>
          <w:sz w:val="28"/>
          <w:szCs w:val="28"/>
          <w:lang w:eastAsia="ru-RU"/>
        </w:rPr>
      </w:pPr>
      <w:r w:rsidRPr="00DB0479">
        <w:rPr>
          <w:rFonts w:ascii="Times New Roman" w:hAnsi="Times New Roman"/>
          <w:sz w:val="28"/>
          <w:szCs w:val="28"/>
          <w:lang w:eastAsia="ru-RU"/>
        </w:rPr>
        <w:t xml:space="preserve">В общем, </w:t>
      </w:r>
      <w:r w:rsidRPr="00DB0479">
        <w:rPr>
          <w:rFonts w:ascii="Times New Roman" w:hAnsi="Times New Roman"/>
          <w:b/>
          <w:sz w:val="28"/>
          <w:szCs w:val="28"/>
          <w:lang w:eastAsia="ru-RU"/>
        </w:rPr>
        <w:t>пойте себе на здоровье</w:t>
      </w:r>
      <w:r w:rsidRPr="00DB0479">
        <w:rPr>
          <w:rFonts w:ascii="Times New Roman" w:hAnsi="Times New Roman"/>
          <w:sz w:val="28"/>
          <w:szCs w:val="28"/>
          <w:lang w:eastAsia="ru-RU"/>
        </w:rPr>
        <w:t>, ведь это так полезно. Не стоит переживать по поводу неверно взятой ноты. Разве это имеет какое-то значение, если речь идет о здоровье.</w:t>
      </w:r>
    </w:p>
    <w:p w14:paraId="21BD45B1" w14:textId="77777777" w:rsidR="00DB0479" w:rsidRPr="00DB0479" w:rsidRDefault="00DB0479" w:rsidP="00DB0479">
      <w:pPr>
        <w:pStyle w:val="a5"/>
        <w:ind w:firstLine="708"/>
        <w:jc w:val="both"/>
        <w:rPr>
          <w:rFonts w:ascii="Times New Roman" w:hAnsi="Times New Roman"/>
          <w:b/>
          <w:color w:val="984807" w:themeColor="accent6" w:themeShade="80"/>
          <w:sz w:val="28"/>
          <w:szCs w:val="28"/>
          <w:lang w:eastAsia="ru-RU"/>
        </w:rPr>
      </w:pPr>
      <w:r w:rsidRPr="00DB0479">
        <w:rPr>
          <w:rFonts w:ascii="Times New Roman" w:hAnsi="Times New Roman"/>
          <w:b/>
          <w:color w:val="984807" w:themeColor="accent6" w:themeShade="80"/>
          <w:sz w:val="28"/>
          <w:szCs w:val="28"/>
          <w:lang w:eastAsia="ru-RU"/>
        </w:rPr>
        <w:t>Несколько советов по профилактике «здорового голоса»</w:t>
      </w:r>
    </w:p>
    <w:p w14:paraId="75275B1C" w14:textId="77777777" w:rsidR="00DB0479" w:rsidRPr="00DB0479" w:rsidRDefault="00DB0479" w:rsidP="00DB0479">
      <w:pPr>
        <w:pStyle w:val="a5"/>
        <w:spacing w:line="276" w:lineRule="auto"/>
        <w:jc w:val="both"/>
        <w:rPr>
          <w:rFonts w:ascii="Times New Roman" w:hAnsi="Times New Roman"/>
          <w:sz w:val="28"/>
          <w:szCs w:val="28"/>
          <w:lang w:eastAsia="ru-RU"/>
        </w:rPr>
      </w:pPr>
      <w:r w:rsidRPr="00DB0479">
        <w:rPr>
          <w:rFonts w:ascii="Times New Roman" w:hAnsi="Times New Roman"/>
          <w:sz w:val="28"/>
          <w:szCs w:val="28"/>
          <w:lang w:eastAsia="ru-RU"/>
        </w:rPr>
        <w:t>-в обычной обстановке разговаривать спокойно, не на «повышенных тонах»</w:t>
      </w:r>
    </w:p>
    <w:p w14:paraId="01DF29C7" w14:textId="77777777" w:rsidR="00DB0479" w:rsidRPr="00DB0479" w:rsidRDefault="00DB0479" w:rsidP="00DB0479">
      <w:pPr>
        <w:pStyle w:val="a5"/>
        <w:spacing w:line="276" w:lineRule="auto"/>
        <w:jc w:val="both"/>
        <w:rPr>
          <w:rFonts w:ascii="Times New Roman" w:hAnsi="Times New Roman"/>
          <w:sz w:val="28"/>
          <w:szCs w:val="28"/>
          <w:lang w:eastAsia="ru-RU"/>
        </w:rPr>
      </w:pPr>
      <w:r w:rsidRPr="00DB0479">
        <w:rPr>
          <w:rFonts w:ascii="Times New Roman" w:hAnsi="Times New Roman"/>
          <w:sz w:val="28"/>
          <w:szCs w:val="28"/>
          <w:lang w:eastAsia="ru-RU"/>
        </w:rPr>
        <w:t>-самым маленьким не позволять долго кричать.</w:t>
      </w:r>
    </w:p>
    <w:p w14:paraId="69525A48" w14:textId="77777777" w:rsidR="00DB0479" w:rsidRPr="00DB0479" w:rsidRDefault="00DB0479" w:rsidP="00DB0479">
      <w:pPr>
        <w:pStyle w:val="a5"/>
        <w:spacing w:line="276" w:lineRule="auto"/>
        <w:jc w:val="both"/>
        <w:rPr>
          <w:rFonts w:ascii="Times New Roman" w:hAnsi="Times New Roman"/>
          <w:sz w:val="28"/>
          <w:szCs w:val="28"/>
          <w:lang w:eastAsia="ru-RU"/>
        </w:rPr>
      </w:pPr>
      <w:r w:rsidRPr="00DB0479">
        <w:rPr>
          <w:rFonts w:ascii="Times New Roman" w:hAnsi="Times New Roman"/>
          <w:sz w:val="28"/>
          <w:szCs w:val="28"/>
          <w:lang w:eastAsia="ru-RU"/>
        </w:rPr>
        <w:t>-чаще проветривать комнату, т.к. несвежий, запыленный воздух вреден для голоса и дыхательной системы.</w:t>
      </w:r>
    </w:p>
    <w:p w14:paraId="175E75B2" w14:textId="77777777" w:rsidR="00DB0479" w:rsidRPr="00DB0479" w:rsidRDefault="00DB0479" w:rsidP="00DB0479">
      <w:pPr>
        <w:pStyle w:val="a5"/>
        <w:spacing w:line="276" w:lineRule="auto"/>
        <w:jc w:val="both"/>
        <w:rPr>
          <w:rFonts w:ascii="Times New Roman" w:hAnsi="Times New Roman"/>
          <w:sz w:val="28"/>
          <w:szCs w:val="28"/>
          <w:lang w:eastAsia="ru-RU"/>
        </w:rPr>
      </w:pPr>
      <w:r w:rsidRPr="00DB0479">
        <w:rPr>
          <w:rFonts w:ascii="Times New Roman" w:hAnsi="Times New Roman"/>
          <w:sz w:val="28"/>
          <w:szCs w:val="28"/>
          <w:lang w:eastAsia="ru-RU"/>
        </w:rPr>
        <w:t>-после физических упражнений нельзя пить холодную воду и выходить на улицу в легкой одежде на мороз.</w:t>
      </w:r>
    </w:p>
    <w:p w14:paraId="1DD5E99C" w14:textId="77777777" w:rsidR="00DB0479" w:rsidRPr="00DB0479" w:rsidRDefault="00DB0479" w:rsidP="00DB0479">
      <w:pPr>
        <w:pStyle w:val="a5"/>
        <w:spacing w:line="276" w:lineRule="auto"/>
        <w:jc w:val="both"/>
        <w:rPr>
          <w:rFonts w:ascii="Times New Roman" w:hAnsi="Times New Roman"/>
          <w:sz w:val="28"/>
          <w:szCs w:val="28"/>
          <w:lang w:eastAsia="ru-RU"/>
        </w:rPr>
      </w:pPr>
      <w:r w:rsidRPr="00DB0479">
        <w:rPr>
          <w:rFonts w:ascii="Times New Roman" w:hAnsi="Times New Roman"/>
          <w:sz w:val="28"/>
          <w:szCs w:val="28"/>
          <w:lang w:eastAsia="ru-RU"/>
        </w:rPr>
        <w:t>-во время заболеваний верхних дыхательных путей не нагружать голосовые связки, не кричать и длительно не напрягать голос.</w:t>
      </w:r>
    </w:p>
    <w:p w14:paraId="326FC523" w14:textId="77777777" w:rsidR="00DB0479" w:rsidRPr="00DB0479" w:rsidRDefault="00DB0479" w:rsidP="00DB0479">
      <w:pPr>
        <w:pStyle w:val="a5"/>
        <w:jc w:val="both"/>
        <w:rPr>
          <w:rFonts w:ascii="Times New Roman" w:hAnsi="Times New Roman"/>
          <w:sz w:val="28"/>
          <w:szCs w:val="28"/>
          <w:lang w:eastAsia="ru-RU"/>
        </w:rPr>
      </w:pPr>
    </w:p>
    <w:p w14:paraId="04EAA3CA" w14:textId="77777777" w:rsidR="00DB0479" w:rsidRPr="00DB0479" w:rsidRDefault="00DB0479" w:rsidP="00DB0479">
      <w:pPr>
        <w:pStyle w:val="a5"/>
        <w:rPr>
          <w:rFonts w:ascii="Times New Roman" w:hAnsi="Times New Roman"/>
          <w:sz w:val="28"/>
          <w:szCs w:val="28"/>
          <w:lang w:eastAsia="ru-RU"/>
        </w:rPr>
      </w:pPr>
    </w:p>
    <w:p w14:paraId="58801637" w14:textId="77777777" w:rsidR="00DB0479" w:rsidRPr="00DB0479" w:rsidRDefault="00DB0479" w:rsidP="00DB0479">
      <w:pPr>
        <w:spacing w:after="0" w:line="240" w:lineRule="auto"/>
        <w:jc w:val="right"/>
        <w:rPr>
          <w:rFonts w:ascii="Times New Roman" w:eastAsia="Times New Roman" w:hAnsi="Times New Roman"/>
          <w:b/>
          <w:sz w:val="28"/>
          <w:szCs w:val="28"/>
          <w:lang w:eastAsia="ru-RU"/>
        </w:rPr>
      </w:pPr>
    </w:p>
    <w:p w14:paraId="44E115AB" w14:textId="77777777" w:rsidR="00DB0479" w:rsidRPr="00DB0479" w:rsidRDefault="00DB0479" w:rsidP="00DB0479">
      <w:pPr>
        <w:spacing w:after="0" w:line="240" w:lineRule="auto"/>
        <w:jc w:val="right"/>
        <w:rPr>
          <w:rFonts w:ascii="Times New Roman" w:eastAsia="Times New Roman" w:hAnsi="Times New Roman"/>
          <w:b/>
          <w:sz w:val="28"/>
          <w:szCs w:val="28"/>
          <w:lang w:eastAsia="ru-RU"/>
        </w:rPr>
      </w:pPr>
      <w:r w:rsidRPr="00DB0479">
        <w:rPr>
          <w:rFonts w:ascii="Times New Roman" w:eastAsia="Times New Roman" w:hAnsi="Times New Roman"/>
          <w:b/>
          <w:sz w:val="28"/>
          <w:szCs w:val="28"/>
          <w:lang w:eastAsia="ru-RU"/>
        </w:rPr>
        <w:t>Консультация для родителей</w:t>
      </w:r>
    </w:p>
    <w:p w14:paraId="0A092B39" w14:textId="77777777" w:rsidR="00DB0479" w:rsidRPr="00EE1F50" w:rsidRDefault="00DB0479" w:rsidP="00DB0479">
      <w:pPr>
        <w:spacing w:after="0" w:line="240" w:lineRule="auto"/>
        <w:jc w:val="right"/>
        <w:rPr>
          <w:rFonts w:ascii="Times New Roman" w:eastAsia="Times New Roman" w:hAnsi="Times New Roman"/>
          <w:b/>
          <w:sz w:val="44"/>
          <w:szCs w:val="44"/>
          <w:lang w:eastAsia="ru-RU"/>
        </w:rPr>
      </w:pPr>
    </w:p>
    <w:p w14:paraId="1CCBE4FA" w14:textId="77777777" w:rsidR="00DB0479" w:rsidRPr="00EE1F50" w:rsidRDefault="00DB0479" w:rsidP="00DB0479">
      <w:pPr>
        <w:spacing w:after="0" w:line="240" w:lineRule="auto"/>
        <w:jc w:val="center"/>
        <w:rPr>
          <w:rFonts w:ascii="Times New Roman" w:eastAsia="Times New Roman" w:hAnsi="Times New Roman"/>
          <w:b/>
          <w:color w:val="0070C0"/>
          <w:sz w:val="44"/>
          <w:szCs w:val="44"/>
          <w:lang w:eastAsia="ru-RU"/>
        </w:rPr>
      </w:pPr>
      <w:r w:rsidRPr="00EE1F50">
        <w:rPr>
          <w:rFonts w:ascii="Times New Roman" w:eastAsia="Times New Roman" w:hAnsi="Times New Roman"/>
          <w:b/>
          <w:color w:val="0070C0"/>
          <w:sz w:val="44"/>
          <w:szCs w:val="44"/>
          <w:lang w:eastAsia="ru-RU"/>
        </w:rPr>
        <w:t>«УМЕНИЮ БЫТЬ РОДИТЕЛЯМИ  НАДО УЧИТЬСЯ….»</w:t>
      </w:r>
    </w:p>
    <w:p w14:paraId="551C184C" w14:textId="77777777" w:rsidR="00DB0479" w:rsidRPr="00DB0479" w:rsidRDefault="00DB0479" w:rsidP="00DB0479">
      <w:pPr>
        <w:spacing w:after="0" w:line="240" w:lineRule="auto"/>
        <w:jc w:val="center"/>
        <w:rPr>
          <w:rFonts w:ascii="Times New Roman" w:eastAsia="Times New Roman" w:hAnsi="Times New Roman"/>
          <w:b/>
          <w:color w:val="0070C0"/>
          <w:sz w:val="28"/>
          <w:szCs w:val="28"/>
          <w:lang w:eastAsia="ru-RU"/>
        </w:rPr>
      </w:pPr>
    </w:p>
    <w:p w14:paraId="31DCEE68" w14:textId="77777777" w:rsidR="00DB0479" w:rsidRPr="00DB0479" w:rsidRDefault="00DB0479" w:rsidP="00DB0479">
      <w:pPr>
        <w:pStyle w:val="a5"/>
        <w:ind w:firstLine="708"/>
        <w:jc w:val="both"/>
        <w:rPr>
          <w:rFonts w:ascii="Times New Roman" w:hAnsi="Times New Roman"/>
          <w:sz w:val="28"/>
          <w:szCs w:val="28"/>
          <w:lang w:eastAsia="ru-RU"/>
        </w:rPr>
      </w:pPr>
      <w:r w:rsidRPr="00DB0479">
        <w:rPr>
          <w:rFonts w:ascii="Times New Roman" w:hAnsi="Times New Roman"/>
          <w:sz w:val="28"/>
          <w:szCs w:val="28"/>
          <w:lang w:eastAsia="ru-RU"/>
        </w:rPr>
        <w:t>В Древней Руси детей ласково называли «зернышками». В этом был глубокий смысл. Чтобы зернышко прорастало и дало хорошие всходы, за ним надо заботливо ухаживать. Этот древнерусский образ детишек-зернышек должен быть созвучен сегодняшней политике детства, подходам к формированию личности ребенка, его воспитанию. В семье ребенок приобретает первоначальные навыки социального общения, закладываются основы его характера, во многом определяющие его последующее воспитание.</w:t>
      </w:r>
    </w:p>
    <w:p w14:paraId="03B2DA9C" w14:textId="77777777" w:rsidR="00DB0479" w:rsidRPr="00DB0479" w:rsidRDefault="00DB0479" w:rsidP="00DB0479">
      <w:pPr>
        <w:pStyle w:val="a5"/>
        <w:jc w:val="both"/>
        <w:rPr>
          <w:rFonts w:ascii="Times New Roman" w:hAnsi="Times New Roman"/>
          <w:b/>
          <w:sz w:val="28"/>
          <w:szCs w:val="28"/>
          <w:lang w:eastAsia="ru-RU"/>
        </w:rPr>
      </w:pPr>
      <w:r w:rsidRPr="00DB0479">
        <w:rPr>
          <w:rFonts w:ascii="Times New Roman" w:hAnsi="Times New Roman"/>
          <w:sz w:val="28"/>
          <w:szCs w:val="28"/>
          <w:lang w:eastAsia="ru-RU"/>
        </w:rPr>
        <w:t xml:space="preserve"> </w:t>
      </w:r>
      <w:r w:rsidRPr="00DB0479">
        <w:rPr>
          <w:rFonts w:ascii="Times New Roman" w:hAnsi="Times New Roman"/>
          <w:b/>
          <w:color w:val="002060"/>
          <w:sz w:val="28"/>
          <w:szCs w:val="28"/>
          <w:lang w:eastAsia="ru-RU"/>
        </w:rPr>
        <w:t xml:space="preserve">Старайтесь видеть в детях </w:t>
      </w:r>
      <w:proofErr w:type="gramStart"/>
      <w:r w:rsidRPr="00DB0479">
        <w:rPr>
          <w:rFonts w:ascii="Times New Roman" w:hAnsi="Times New Roman"/>
          <w:b/>
          <w:color w:val="002060"/>
          <w:sz w:val="28"/>
          <w:szCs w:val="28"/>
          <w:lang w:eastAsia="ru-RU"/>
        </w:rPr>
        <w:t>хорошее</w:t>
      </w:r>
      <w:proofErr w:type="gramEnd"/>
      <w:r w:rsidRPr="00DB0479">
        <w:rPr>
          <w:rFonts w:ascii="Times New Roman" w:hAnsi="Times New Roman"/>
          <w:b/>
          <w:color w:val="002060"/>
          <w:sz w:val="28"/>
          <w:szCs w:val="28"/>
          <w:lang w:eastAsia="ru-RU"/>
        </w:rPr>
        <w:t>.</w:t>
      </w:r>
      <w:r w:rsidRPr="00DB0479">
        <w:rPr>
          <w:rFonts w:ascii="Times New Roman" w:hAnsi="Times New Roman"/>
          <w:b/>
          <w:sz w:val="28"/>
          <w:szCs w:val="28"/>
          <w:lang w:eastAsia="ru-RU"/>
        </w:rPr>
        <w:t xml:space="preserve"> </w:t>
      </w:r>
      <w:r w:rsidRPr="00DB0479">
        <w:rPr>
          <w:rFonts w:ascii="Times New Roman" w:hAnsi="Times New Roman"/>
          <w:sz w:val="28"/>
          <w:szCs w:val="28"/>
          <w:lang w:eastAsia="ru-RU"/>
        </w:rPr>
        <w:t xml:space="preserve">Обычно взрослые концентрируются на </w:t>
      </w:r>
      <w:proofErr w:type="gramStart"/>
      <w:r w:rsidRPr="00DB0479">
        <w:rPr>
          <w:rFonts w:ascii="Times New Roman" w:hAnsi="Times New Roman"/>
          <w:sz w:val="28"/>
          <w:szCs w:val="28"/>
          <w:lang w:eastAsia="ru-RU"/>
        </w:rPr>
        <w:t>негативном</w:t>
      </w:r>
      <w:proofErr w:type="gramEnd"/>
      <w:r w:rsidRPr="00DB0479">
        <w:rPr>
          <w:rFonts w:ascii="Times New Roman" w:hAnsi="Times New Roman"/>
          <w:sz w:val="28"/>
          <w:szCs w:val="28"/>
          <w:lang w:eastAsia="ru-RU"/>
        </w:rPr>
        <w:t xml:space="preserve">, начинают видеть вокруг себя только все плохое, не замечая приятных моментов, которых великое множество в повседневной жизни. Смотрите на жизнь </w:t>
      </w:r>
      <w:proofErr w:type="gramStart"/>
      <w:r w:rsidRPr="00DB0479">
        <w:rPr>
          <w:rFonts w:ascii="Times New Roman" w:hAnsi="Times New Roman"/>
          <w:sz w:val="28"/>
          <w:szCs w:val="28"/>
          <w:lang w:eastAsia="ru-RU"/>
        </w:rPr>
        <w:t>повнимательнее</w:t>
      </w:r>
      <w:proofErr w:type="gramEnd"/>
      <w:r w:rsidRPr="00DB0479">
        <w:rPr>
          <w:rFonts w:ascii="Times New Roman" w:hAnsi="Times New Roman"/>
          <w:sz w:val="28"/>
          <w:szCs w:val="28"/>
          <w:lang w:eastAsia="ru-RU"/>
        </w:rPr>
        <w:t>!</w:t>
      </w:r>
    </w:p>
    <w:p w14:paraId="7F794971" w14:textId="77777777" w:rsidR="00DB0479" w:rsidRPr="00DB0479" w:rsidRDefault="00DB0479" w:rsidP="00DB0479">
      <w:pPr>
        <w:pStyle w:val="a5"/>
        <w:jc w:val="both"/>
        <w:rPr>
          <w:rFonts w:ascii="Times New Roman" w:hAnsi="Times New Roman"/>
          <w:b/>
          <w:color w:val="E46C0A" w:themeColor="accent6" w:themeShade="BF"/>
          <w:sz w:val="28"/>
          <w:szCs w:val="28"/>
          <w:lang w:eastAsia="ru-RU"/>
        </w:rPr>
      </w:pPr>
      <w:r w:rsidRPr="00DB0479">
        <w:rPr>
          <w:rFonts w:ascii="Times New Roman" w:hAnsi="Times New Roman"/>
          <w:b/>
          <w:color w:val="E46C0A" w:themeColor="accent6" w:themeShade="BF"/>
          <w:sz w:val="28"/>
          <w:szCs w:val="28"/>
          <w:lang w:eastAsia="ru-RU"/>
        </w:rPr>
        <w:t xml:space="preserve">Будьте примером для своих детей! </w:t>
      </w:r>
      <w:r w:rsidRPr="00DB0479">
        <w:rPr>
          <w:rFonts w:ascii="Times New Roman" w:hAnsi="Times New Roman"/>
          <w:sz w:val="28"/>
          <w:szCs w:val="28"/>
          <w:lang w:eastAsia="ru-RU"/>
        </w:rPr>
        <w:t>Большая часть информации воспринимается детьми в раннем возрасте, благодаря наблюдениям. И наиболее частым объектом для наблюдения являются, конечно же, родители.</w:t>
      </w:r>
    </w:p>
    <w:p w14:paraId="6B036BC9" w14:textId="77777777" w:rsidR="00DB0479" w:rsidRPr="00DB0479" w:rsidRDefault="00DB0479" w:rsidP="00DB0479">
      <w:pPr>
        <w:pStyle w:val="a5"/>
        <w:jc w:val="both"/>
        <w:rPr>
          <w:rFonts w:ascii="Times New Roman" w:hAnsi="Times New Roman"/>
          <w:b/>
          <w:sz w:val="28"/>
          <w:szCs w:val="28"/>
          <w:lang w:eastAsia="ru-RU"/>
        </w:rPr>
      </w:pPr>
      <w:r w:rsidRPr="00DB0479">
        <w:rPr>
          <w:rFonts w:ascii="Times New Roman" w:hAnsi="Times New Roman"/>
          <w:b/>
          <w:sz w:val="28"/>
          <w:szCs w:val="28"/>
          <w:lang w:eastAsia="ru-RU"/>
        </w:rPr>
        <w:t xml:space="preserve">Учитесь </w:t>
      </w:r>
      <w:proofErr w:type="gramStart"/>
      <w:r w:rsidRPr="00DB0479">
        <w:rPr>
          <w:rFonts w:ascii="Times New Roman" w:hAnsi="Times New Roman"/>
          <w:b/>
          <w:sz w:val="28"/>
          <w:szCs w:val="28"/>
          <w:lang w:eastAsia="ru-RU"/>
        </w:rPr>
        <w:t>хорошему</w:t>
      </w:r>
      <w:proofErr w:type="gramEnd"/>
      <w:r w:rsidRPr="00DB0479">
        <w:rPr>
          <w:rFonts w:ascii="Times New Roman" w:hAnsi="Times New Roman"/>
          <w:b/>
          <w:sz w:val="28"/>
          <w:szCs w:val="28"/>
          <w:lang w:eastAsia="ru-RU"/>
        </w:rPr>
        <w:t xml:space="preserve"> у других. </w:t>
      </w:r>
      <w:r w:rsidRPr="00DB0479">
        <w:rPr>
          <w:rFonts w:ascii="Times New Roman" w:hAnsi="Times New Roman"/>
          <w:sz w:val="28"/>
          <w:szCs w:val="28"/>
          <w:lang w:eastAsia="ru-RU"/>
        </w:rPr>
        <w:t>Чтобы чему-то научиться, человек должен перестать делать так, как он привык, освободиться от своих установок по поводу этого и наблюдать за другими.</w:t>
      </w:r>
    </w:p>
    <w:p w14:paraId="7D4AE20C" w14:textId="77777777" w:rsidR="00DB0479" w:rsidRPr="00DB0479" w:rsidRDefault="00DB0479" w:rsidP="00DB0479">
      <w:pPr>
        <w:pStyle w:val="a5"/>
        <w:jc w:val="both"/>
        <w:rPr>
          <w:rFonts w:ascii="Times New Roman" w:hAnsi="Times New Roman"/>
          <w:b/>
          <w:color w:val="953735" w:themeColor="accent2" w:themeShade="BF"/>
          <w:sz w:val="28"/>
          <w:szCs w:val="28"/>
          <w:lang w:eastAsia="ru-RU"/>
        </w:rPr>
      </w:pPr>
      <w:r w:rsidRPr="00DB0479">
        <w:rPr>
          <w:rFonts w:ascii="Times New Roman" w:hAnsi="Times New Roman"/>
          <w:b/>
          <w:color w:val="953735" w:themeColor="accent2" w:themeShade="BF"/>
          <w:sz w:val="28"/>
          <w:szCs w:val="28"/>
          <w:lang w:eastAsia="ru-RU"/>
        </w:rPr>
        <w:lastRenderedPageBreak/>
        <w:t xml:space="preserve">Уважайте детей! </w:t>
      </w:r>
      <w:r w:rsidRPr="00DB0479">
        <w:rPr>
          <w:rFonts w:ascii="Times New Roman" w:hAnsi="Times New Roman"/>
          <w:sz w:val="28"/>
          <w:szCs w:val="28"/>
          <w:lang w:eastAsia="ru-RU"/>
        </w:rPr>
        <w:t>Взрослые привыкли воспринимать уважение, как односторонний процесс. Детям часто говорят, что нужно уважать старших. Часто ли мы говорим, что старшие  тоже должны уважать детей. А ведь это необходимое условие для создания любовных и доверительных отношений с ребенком.</w:t>
      </w:r>
    </w:p>
    <w:p w14:paraId="3CCED315" w14:textId="77777777" w:rsidR="00DB0479" w:rsidRPr="00DB0479" w:rsidRDefault="00DB0479" w:rsidP="00DB0479">
      <w:pPr>
        <w:pStyle w:val="a5"/>
        <w:jc w:val="both"/>
        <w:rPr>
          <w:rFonts w:ascii="Times New Roman" w:hAnsi="Times New Roman"/>
          <w:b/>
          <w:color w:val="00B050"/>
          <w:sz w:val="28"/>
          <w:szCs w:val="28"/>
          <w:lang w:eastAsia="ru-RU"/>
        </w:rPr>
      </w:pPr>
      <w:r w:rsidRPr="00DB0479">
        <w:rPr>
          <w:rFonts w:ascii="Times New Roman" w:hAnsi="Times New Roman"/>
          <w:b/>
          <w:color w:val="00B050"/>
          <w:sz w:val="28"/>
          <w:szCs w:val="28"/>
          <w:lang w:eastAsia="ru-RU"/>
        </w:rPr>
        <w:t xml:space="preserve">Будьте постоянными. </w:t>
      </w:r>
      <w:r w:rsidRPr="00DB0479">
        <w:rPr>
          <w:rFonts w:ascii="Times New Roman" w:hAnsi="Times New Roman"/>
          <w:sz w:val="28"/>
          <w:szCs w:val="28"/>
          <w:lang w:eastAsia="ru-RU"/>
        </w:rPr>
        <w:t xml:space="preserve">Каждый день мы сталкиваемся </w:t>
      </w:r>
      <w:proofErr w:type="gramStart"/>
      <w:r w:rsidRPr="00DB0479">
        <w:rPr>
          <w:rFonts w:ascii="Times New Roman" w:hAnsi="Times New Roman"/>
          <w:sz w:val="28"/>
          <w:szCs w:val="28"/>
          <w:lang w:eastAsia="ru-RU"/>
        </w:rPr>
        <w:t>со</w:t>
      </w:r>
      <w:proofErr w:type="gramEnd"/>
      <w:r w:rsidRPr="00DB0479">
        <w:rPr>
          <w:rFonts w:ascii="Times New Roman" w:hAnsi="Times New Roman"/>
          <w:sz w:val="28"/>
          <w:szCs w:val="28"/>
          <w:lang w:eastAsia="ru-RU"/>
        </w:rPr>
        <w:t xml:space="preserve"> множеством стрессов и перемен, надо уметь держаться «на плаву» в любой ситуации. Дети должны знать, что есть что-то постоянное, неизменное (семейные традиции, праздники, походы в кино или на каток).</w:t>
      </w:r>
    </w:p>
    <w:p w14:paraId="658495AF" w14:textId="77777777" w:rsidR="00DB0479" w:rsidRPr="00DB0479" w:rsidRDefault="00DB0479" w:rsidP="00DB0479">
      <w:pPr>
        <w:pStyle w:val="a5"/>
        <w:jc w:val="both"/>
        <w:rPr>
          <w:rFonts w:ascii="Times New Roman" w:hAnsi="Times New Roman"/>
          <w:b/>
          <w:color w:val="953735" w:themeColor="accent2" w:themeShade="BF"/>
          <w:sz w:val="28"/>
          <w:szCs w:val="28"/>
          <w:lang w:eastAsia="ru-RU"/>
        </w:rPr>
      </w:pPr>
      <w:r w:rsidRPr="00DB0479">
        <w:rPr>
          <w:rFonts w:ascii="Times New Roman" w:hAnsi="Times New Roman"/>
          <w:b/>
          <w:color w:val="953735" w:themeColor="accent2" w:themeShade="BF"/>
          <w:sz w:val="28"/>
          <w:szCs w:val="28"/>
          <w:lang w:eastAsia="ru-RU"/>
        </w:rPr>
        <w:t xml:space="preserve">Будьте смелыми! </w:t>
      </w:r>
      <w:r w:rsidRPr="00DB0479">
        <w:rPr>
          <w:rFonts w:ascii="Times New Roman" w:hAnsi="Times New Roman"/>
          <w:sz w:val="28"/>
          <w:szCs w:val="28"/>
          <w:lang w:eastAsia="ru-RU"/>
        </w:rPr>
        <w:t>Родители  не могут не беспокоиться за своих детей. Но страхи за них могут измучить их до полусмерти. Родители должны быть смелыми.</w:t>
      </w:r>
    </w:p>
    <w:p w14:paraId="2A6F383C" w14:textId="77777777" w:rsidR="00DB0479" w:rsidRPr="00DB0479" w:rsidRDefault="00DB0479" w:rsidP="00DB0479">
      <w:pPr>
        <w:pStyle w:val="a5"/>
        <w:jc w:val="both"/>
        <w:rPr>
          <w:rFonts w:ascii="Times New Roman" w:hAnsi="Times New Roman"/>
          <w:b/>
          <w:color w:val="FFC000"/>
          <w:sz w:val="28"/>
          <w:szCs w:val="28"/>
          <w:lang w:eastAsia="ru-RU"/>
        </w:rPr>
      </w:pPr>
      <w:r w:rsidRPr="00DB0479">
        <w:rPr>
          <w:rFonts w:ascii="Times New Roman" w:hAnsi="Times New Roman"/>
          <w:b/>
          <w:color w:val="FFC000"/>
          <w:sz w:val="28"/>
          <w:szCs w:val="28"/>
          <w:lang w:eastAsia="ru-RU"/>
        </w:rPr>
        <w:t xml:space="preserve">Пусть доброта станет нормой. </w:t>
      </w:r>
      <w:r w:rsidRPr="00DB0479">
        <w:rPr>
          <w:rFonts w:ascii="Times New Roman" w:hAnsi="Times New Roman"/>
          <w:sz w:val="28"/>
          <w:szCs w:val="28"/>
          <w:lang w:eastAsia="ru-RU"/>
        </w:rPr>
        <w:t>В нашем мире проявление доброты считается чуть ли не подвигом. Добро-редкое явление. И человеку не надо быть добрым всегда.</w:t>
      </w:r>
    </w:p>
    <w:p w14:paraId="07CD3196" w14:textId="77777777" w:rsidR="00DB0479" w:rsidRPr="00DB0479" w:rsidRDefault="00DB0479" w:rsidP="00DB0479">
      <w:pPr>
        <w:pStyle w:val="a5"/>
        <w:jc w:val="both"/>
        <w:rPr>
          <w:rFonts w:ascii="Times New Roman" w:hAnsi="Times New Roman"/>
          <w:b/>
          <w:color w:val="7030A0"/>
          <w:sz w:val="28"/>
          <w:szCs w:val="28"/>
          <w:lang w:eastAsia="ru-RU"/>
        </w:rPr>
      </w:pPr>
      <w:r w:rsidRPr="00DB0479">
        <w:rPr>
          <w:rFonts w:ascii="Times New Roman" w:hAnsi="Times New Roman"/>
          <w:b/>
          <w:color w:val="7030A0"/>
          <w:sz w:val="28"/>
          <w:szCs w:val="28"/>
          <w:lang w:eastAsia="ru-RU"/>
        </w:rPr>
        <w:t xml:space="preserve">Умейте слушать. </w:t>
      </w:r>
      <w:r w:rsidRPr="00DB0479">
        <w:rPr>
          <w:rFonts w:ascii="Times New Roman" w:hAnsi="Times New Roman"/>
          <w:sz w:val="28"/>
          <w:szCs w:val="28"/>
          <w:lang w:eastAsia="ru-RU"/>
        </w:rPr>
        <w:t>Для нормального развития детей, им очень важно, чтобы их не только слушали, но и слышали</w:t>
      </w:r>
    </w:p>
    <w:p w14:paraId="65F40E86" w14:textId="77777777" w:rsidR="00DB0479" w:rsidRPr="00DB0479" w:rsidRDefault="00DB0479" w:rsidP="00DB0479">
      <w:pPr>
        <w:pStyle w:val="a5"/>
        <w:jc w:val="both"/>
        <w:rPr>
          <w:rFonts w:ascii="Times New Roman" w:hAnsi="Times New Roman"/>
          <w:b/>
          <w:color w:val="C00000"/>
          <w:sz w:val="28"/>
          <w:szCs w:val="28"/>
          <w:lang w:eastAsia="ru-RU"/>
        </w:rPr>
      </w:pPr>
      <w:r w:rsidRPr="00DB0479">
        <w:rPr>
          <w:rFonts w:ascii="Times New Roman" w:hAnsi="Times New Roman"/>
          <w:b/>
          <w:color w:val="C00000"/>
          <w:sz w:val="28"/>
          <w:szCs w:val="28"/>
          <w:lang w:eastAsia="ru-RU"/>
        </w:rPr>
        <w:t xml:space="preserve">Растите вместе с детьми. </w:t>
      </w:r>
      <w:r w:rsidRPr="00DB0479">
        <w:rPr>
          <w:rFonts w:ascii="Times New Roman" w:hAnsi="Times New Roman"/>
          <w:sz w:val="28"/>
          <w:szCs w:val="28"/>
          <w:lang w:eastAsia="ru-RU"/>
        </w:rPr>
        <w:t>Дети ненасытны в познании мира. Задача родителей учить их. Но гораздо увлекательней и интересней учиться и познавать мир вместе с детьми.</w:t>
      </w:r>
    </w:p>
    <w:p w14:paraId="5EDE0C03" w14:textId="77777777" w:rsidR="00DB0479" w:rsidRPr="00DB0479" w:rsidRDefault="00DB0479" w:rsidP="00DB0479">
      <w:pPr>
        <w:pStyle w:val="a5"/>
        <w:jc w:val="both"/>
        <w:rPr>
          <w:rFonts w:ascii="Times New Roman" w:hAnsi="Times New Roman"/>
          <w:b/>
          <w:sz w:val="28"/>
          <w:szCs w:val="28"/>
          <w:lang w:eastAsia="ru-RU"/>
        </w:rPr>
      </w:pPr>
      <w:r w:rsidRPr="00DB0479">
        <w:rPr>
          <w:rFonts w:ascii="Times New Roman" w:hAnsi="Times New Roman"/>
          <w:b/>
          <w:sz w:val="28"/>
          <w:szCs w:val="28"/>
          <w:lang w:eastAsia="ru-RU"/>
        </w:rPr>
        <w:t xml:space="preserve">Установите ограничения. </w:t>
      </w:r>
      <w:r w:rsidRPr="00DB0479">
        <w:rPr>
          <w:rFonts w:ascii="Times New Roman" w:hAnsi="Times New Roman"/>
          <w:sz w:val="28"/>
          <w:szCs w:val="28"/>
          <w:lang w:eastAsia="ru-RU"/>
        </w:rPr>
        <w:t>Доверие возникает из чувства безопасности. Детям надо постоянно показывать свою любовь, если они не чувствуют любви родителей, дети ищут ее в другом месте. Дети лучше растут и развиваются в организованном пространстве. Отсутствие ограничений толкает детей на опасные необдуманные поступки.</w:t>
      </w:r>
    </w:p>
    <w:p w14:paraId="077FA70F" w14:textId="77777777" w:rsidR="00DB0479" w:rsidRPr="00DB0479" w:rsidRDefault="00DB0479" w:rsidP="00DB0479">
      <w:pPr>
        <w:pStyle w:val="a5"/>
        <w:jc w:val="both"/>
        <w:rPr>
          <w:rFonts w:ascii="Times New Roman" w:hAnsi="Times New Roman"/>
          <w:b/>
          <w:sz w:val="28"/>
          <w:szCs w:val="28"/>
          <w:lang w:eastAsia="ru-RU"/>
        </w:rPr>
      </w:pPr>
      <w:r w:rsidRPr="00DB0479">
        <w:rPr>
          <w:rFonts w:ascii="Times New Roman" w:hAnsi="Times New Roman"/>
          <w:b/>
          <w:color w:val="558ED5" w:themeColor="text2" w:themeTint="99"/>
          <w:sz w:val="28"/>
          <w:szCs w:val="28"/>
          <w:lang w:eastAsia="ru-RU"/>
        </w:rPr>
        <w:t xml:space="preserve">Учитесь соглашаться. </w:t>
      </w:r>
      <w:r w:rsidRPr="00DB0479">
        <w:rPr>
          <w:rFonts w:ascii="Times New Roman" w:hAnsi="Times New Roman"/>
          <w:sz w:val="28"/>
          <w:szCs w:val="28"/>
          <w:lang w:eastAsia="ru-RU"/>
        </w:rPr>
        <w:t xml:space="preserve">Часто дети делают все ради одобрения взрослых. Нельзя решать за </w:t>
      </w:r>
      <w:r w:rsidRPr="00DB0479">
        <w:rPr>
          <w:rFonts w:ascii="Times New Roman" w:hAnsi="Times New Roman"/>
          <w:b/>
          <w:sz w:val="28"/>
          <w:szCs w:val="28"/>
          <w:lang w:eastAsia="ru-RU"/>
        </w:rPr>
        <w:t>ребенка</w:t>
      </w:r>
      <w:r w:rsidRPr="00DB0479">
        <w:rPr>
          <w:rFonts w:ascii="Times New Roman" w:hAnsi="Times New Roman"/>
          <w:sz w:val="28"/>
          <w:szCs w:val="28"/>
          <w:lang w:eastAsia="ru-RU"/>
        </w:rPr>
        <w:t xml:space="preserve"> то, что он хочет. Надо уметь соглашаться и учитывать его личное мнение.</w:t>
      </w:r>
    </w:p>
    <w:p w14:paraId="4738A75E" w14:textId="77777777" w:rsidR="00DB0479" w:rsidRPr="00DB0479" w:rsidRDefault="00DB0479" w:rsidP="00DB0479">
      <w:pPr>
        <w:pStyle w:val="a5"/>
        <w:jc w:val="both"/>
        <w:rPr>
          <w:rFonts w:ascii="Times New Roman" w:hAnsi="Times New Roman"/>
          <w:b/>
          <w:color w:val="92D050"/>
          <w:sz w:val="28"/>
          <w:szCs w:val="28"/>
          <w:lang w:eastAsia="ru-RU"/>
        </w:rPr>
      </w:pPr>
      <w:r w:rsidRPr="00DB0479">
        <w:rPr>
          <w:rFonts w:ascii="Times New Roman" w:hAnsi="Times New Roman"/>
          <w:b/>
          <w:color w:val="92D050"/>
          <w:sz w:val="28"/>
          <w:szCs w:val="28"/>
          <w:lang w:eastAsia="ru-RU"/>
        </w:rPr>
        <w:t xml:space="preserve">Будьте защитником. </w:t>
      </w:r>
      <w:r w:rsidRPr="00DB0479">
        <w:rPr>
          <w:rFonts w:ascii="Times New Roman" w:hAnsi="Times New Roman"/>
          <w:sz w:val="28"/>
          <w:szCs w:val="28"/>
          <w:lang w:eastAsia="ru-RU"/>
        </w:rPr>
        <w:t>Родители должны помогать детям, когда они в них нуждаются. Только в этом случае будет положительный результат.</w:t>
      </w:r>
    </w:p>
    <w:p w14:paraId="63798E79" w14:textId="77777777" w:rsidR="00DB0479" w:rsidRPr="00DB0479" w:rsidRDefault="00DB0479" w:rsidP="00DB0479">
      <w:pPr>
        <w:pStyle w:val="a5"/>
        <w:jc w:val="both"/>
        <w:rPr>
          <w:rFonts w:ascii="Times New Roman" w:hAnsi="Times New Roman"/>
          <w:b/>
          <w:color w:val="00B0F0"/>
          <w:sz w:val="28"/>
          <w:szCs w:val="28"/>
          <w:lang w:eastAsia="ru-RU"/>
        </w:rPr>
      </w:pPr>
      <w:r w:rsidRPr="00DB0479">
        <w:rPr>
          <w:rFonts w:ascii="Times New Roman" w:hAnsi="Times New Roman"/>
          <w:b/>
          <w:color w:val="00B0F0"/>
          <w:sz w:val="28"/>
          <w:szCs w:val="28"/>
          <w:lang w:eastAsia="ru-RU"/>
        </w:rPr>
        <w:t xml:space="preserve">Будьте настойчивыми! </w:t>
      </w:r>
      <w:r w:rsidRPr="00DB0479">
        <w:rPr>
          <w:rFonts w:ascii="Times New Roman" w:hAnsi="Times New Roman"/>
          <w:sz w:val="28"/>
          <w:szCs w:val="28"/>
          <w:lang w:eastAsia="ru-RU"/>
        </w:rPr>
        <w:t>В воспитании детей надо быть настойчивыми   и не сдаваться при первой трудности.</w:t>
      </w:r>
    </w:p>
    <w:p w14:paraId="495BA32E" w14:textId="77777777" w:rsidR="00DB0479" w:rsidRPr="00DB0479" w:rsidRDefault="00DB0479" w:rsidP="00DB0479">
      <w:pPr>
        <w:pStyle w:val="a5"/>
        <w:jc w:val="both"/>
        <w:rPr>
          <w:rFonts w:ascii="Times New Roman" w:hAnsi="Times New Roman"/>
          <w:b/>
          <w:color w:val="E46C0A" w:themeColor="accent6" w:themeShade="BF"/>
          <w:sz w:val="28"/>
          <w:szCs w:val="28"/>
          <w:lang w:eastAsia="ru-RU"/>
        </w:rPr>
      </w:pPr>
      <w:r w:rsidRPr="00DB0479">
        <w:rPr>
          <w:rFonts w:ascii="Times New Roman" w:hAnsi="Times New Roman"/>
          <w:b/>
          <w:color w:val="E46C0A" w:themeColor="accent6" w:themeShade="BF"/>
          <w:sz w:val="28"/>
          <w:szCs w:val="28"/>
          <w:lang w:eastAsia="ru-RU"/>
        </w:rPr>
        <w:t xml:space="preserve">Умейте распределять время. </w:t>
      </w:r>
      <w:r w:rsidRPr="00DB0479">
        <w:rPr>
          <w:rFonts w:ascii="Times New Roman" w:hAnsi="Times New Roman"/>
          <w:sz w:val="28"/>
          <w:szCs w:val="28"/>
          <w:lang w:eastAsia="ru-RU"/>
        </w:rPr>
        <w:t>Вы должны управлять временем, а не оно вами. Родители должны уметь все правильно спланировать и разумно использовать время для общения с малышом.</w:t>
      </w:r>
    </w:p>
    <w:p w14:paraId="5B8FF2C7" w14:textId="77777777" w:rsidR="00DB0479" w:rsidRPr="00DB0479" w:rsidRDefault="00DB0479" w:rsidP="00DB0479">
      <w:pPr>
        <w:pStyle w:val="a5"/>
        <w:jc w:val="both"/>
        <w:rPr>
          <w:rFonts w:ascii="Times New Roman" w:hAnsi="Times New Roman"/>
          <w:b/>
          <w:sz w:val="28"/>
          <w:szCs w:val="28"/>
          <w:lang w:eastAsia="ru-RU"/>
        </w:rPr>
      </w:pPr>
      <w:r w:rsidRPr="00DB0479">
        <w:rPr>
          <w:rFonts w:ascii="Times New Roman" w:hAnsi="Times New Roman"/>
          <w:b/>
          <w:color w:val="7030A0"/>
          <w:sz w:val="28"/>
          <w:szCs w:val="28"/>
          <w:lang w:eastAsia="ru-RU"/>
        </w:rPr>
        <w:t xml:space="preserve">Умейте прощать. </w:t>
      </w:r>
      <w:r w:rsidRPr="00DB0479">
        <w:rPr>
          <w:rFonts w:ascii="Times New Roman" w:hAnsi="Times New Roman"/>
          <w:sz w:val="28"/>
          <w:szCs w:val="28"/>
          <w:lang w:eastAsia="ru-RU"/>
        </w:rPr>
        <w:t xml:space="preserve">Умейте прощать. В семье, где быстро прощают и забывают обиды, мелких ссор не бывает. </w:t>
      </w:r>
    </w:p>
    <w:p w14:paraId="3C6198AE" w14:textId="77777777" w:rsidR="00DB0479" w:rsidRPr="00DB0479" w:rsidRDefault="00DB0479" w:rsidP="00DB0479">
      <w:pPr>
        <w:pStyle w:val="a5"/>
        <w:jc w:val="both"/>
        <w:rPr>
          <w:rFonts w:ascii="Times New Roman" w:hAnsi="Times New Roman"/>
          <w:sz w:val="28"/>
          <w:szCs w:val="28"/>
          <w:lang w:eastAsia="ru-RU"/>
        </w:rPr>
      </w:pPr>
      <w:r w:rsidRPr="00DB0479">
        <w:rPr>
          <w:rFonts w:ascii="Times New Roman" w:hAnsi="Times New Roman"/>
          <w:b/>
          <w:color w:val="00B050"/>
          <w:sz w:val="28"/>
          <w:szCs w:val="28"/>
          <w:lang w:eastAsia="ru-RU"/>
        </w:rPr>
        <w:t xml:space="preserve">Родители должны много знать! </w:t>
      </w:r>
      <w:r w:rsidRPr="00DB0479">
        <w:rPr>
          <w:rFonts w:ascii="Times New Roman" w:hAnsi="Times New Roman"/>
          <w:sz w:val="28"/>
          <w:szCs w:val="28"/>
          <w:lang w:eastAsia="ru-RU"/>
        </w:rPr>
        <w:t xml:space="preserve">Родительская любовь так же естественна, как дождь, но умению быть родителей надо учиться. В воспитании ребенка нужна не только любовь, но и определенные знания. Многое  мы делаем инстинктивно, но чтобы воспитание ребенка было более успешным необходимо самим учиться, обсуждать и наблюдать. Задача помочь детям адаптироваться к жизни, научить их жить в </w:t>
      </w:r>
      <w:proofErr w:type="gramStart"/>
      <w:r w:rsidRPr="00DB0479">
        <w:rPr>
          <w:rFonts w:ascii="Times New Roman" w:hAnsi="Times New Roman"/>
          <w:sz w:val="28"/>
          <w:szCs w:val="28"/>
          <w:lang w:eastAsia="ru-RU"/>
        </w:rPr>
        <w:t>демократичном обществе</w:t>
      </w:r>
      <w:proofErr w:type="gramEnd"/>
      <w:r w:rsidRPr="00DB0479">
        <w:rPr>
          <w:rFonts w:ascii="Times New Roman" w:hAnsi="Times New Roman"/>
          <w:sz w:val="28"/>
          <w:szCs w:val="28"/>
          <w:lang w:eastAsia="ru-RU"/>
        </w:rPr>
        <w:t xml:space="preserve">, регулируя свои права  в отношениях с государством и другими людьми. </w:t>
      </w:r>
    </w:p>
    <w:p w14:paraId="072B23A1" w14:textId="77777777" w:rsidR="00DB0479" w:rsidRPr="00DB0479" w:rsidRDefault="00DB0479" w:rsidP="00DB0479">
      <w:pPr>
        <w:pStyle w:val="a5"/>
        <w:jc w:val="both"/>
        <w:rPr>
          <w:rFonts w:ascii="Times New Roman" w:hAnsi="Times New Roman"/>
          <w:sz w:val="28"/>
          <w:szCs w:val="28"/>
          <w:lang w:eastAsia="ru-RU"/>
        </w:rPr>
      </w:pPr>
    </w:p>
    <w:p w14:paraId="1D0297DB" w14:textId="053A1558" w:rsidR="00DB0479" w:rsidRPr="00DB0479" w:rsidRDefault="00DB0479" w:rsidP="00DB0479">
      <w:pPr>
        <w:pStyle w:val="a5"/>
        <w:jc w:val="right"/>
        <w:rPr>
          <w:rFonts w:ascii="Times New Roman" w:hAnsi="Times New Roman"/>
          <w:b/>
          <w:color w:val="00B050"/>
          <w:sz w:val="28"/>
          <w:szCs w:val="28"/>
          <w:lang w:eastAsia="ru-RU"/>
        </w:rPr>
      </w:pPr>
    </w:p>
    <w:tbl>
      <w:tblPr>
        <w:tblpPr w:leftFromText="180" w:rightFromText="180" w:bottomFromText="200" w:vertAnchor="text" w:horzAnchor="margin" w:tblpY="98"/>
        <w:tblW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tblGrid>
      <w:tr w:rsidR="00DB0479" w:rsidRPr="00DB0479" w14:paraId="16042901" w14:textId="77777777" w:rsidTr="00DB0479">
        <w:trPr>
          <w:trHeight w:val="2216"/>
        </w:trPr>
        <w:tc>
          <w:tcPr>
            <w:tcW w:w="2268" w:type="dxa"/>
            <w:tcBorders>
              <w:top w:val="single" w:sz="4" w:space="0" w:color="auto"/>
              <w:left w:val="single" w:sz="4" w:space="0" w:color="auto"/>
              <w:bottom w:val="single" w:sz="4" w:space="0" w:color="auto"/>
              <w:right w:val="single" w:sz="4" w:space="0" w:color="auto"/>
            </w:tcBorders>
            <w:hideMark/>
          </w:tcPr>
          <w:p w14:paraId="07886129" w14:textId="345B45E2" w:rsidR="00DB0479" w:rsidRPr="00DB0479" w:rsidRDefault="00DB0479">
            <w:pPr>
              <w:spacing w:after="0" w:line="360" w:lineRule="auto"/>
              <w:rPr>
                <w:rFonts w:ascii="Times New Roman" w:eastAsia="Times New Roman" w:hAnsi="Times New Roman" w:cs="Times New Roman"/>
                <w:sz w:val="28"/>
                <w:szCs w:val="28"/>
                <w:lang w:eastAsia="ru-RU"/>
              </w:rPr>
            </w:pPr>
            <w:r w:rsidRPr="00DB0479">
              <w:rPr>
                <w:noProof/>
                <w:sz w:val="28"/>
                <w:szCs w:val="28"/>
                <w:lang w:eastAsia="ru-RU"/>
              </w:rPr>
              <w:drawing>
                <wp:inline distT="0" distB="0" distL="0" distR="0" wp14:editId="573C0366">
                  <wp:extent cx="1314450" cy="1466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4668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tc>
      </w:tr>
    </w:tbl>
    <w:p w14:paraId="38A5CD4D" w14:textId="77777777" w:rsidR="00DB0479" w:rsidRPr="00DB0479" w:rsidRDefault="00DB0479" w:rsidP="00DB0479">
      <w:pPr>
        <w:spacing w:after="0" w:line="240" w:lineRule="auto"/>
        <w:jc w:val="center"/>
        <w:rPr>
          <w:rFonts w:ascii="Times New Roman" w:eastAsia="Times New Roman" w:hAnsi="Times New Roman"/>
          <w:b/>
          <w:color w:val="0070C0"/>
          <w:sz w:val="28"/>
          <w:szCs w:val="28"/>
          <w:lang w:eastAsia="ru-RU"/>
        </w:rPr>
      </w:pPr>
    </w:p>
    <w:p w14:paraId="4BC1D6D1" w14:textId="77777777" w:rsidR="00DB0479" w:rsidRPr="00DB0479" w:rsidRDefault="00DB0479" w:rsidP="00DB0479">
      <w:pPr>
        <w:spacing w:after="0" w:line="240" w:lineRule="auto"/>
        <w:jc w:val="center"/>
        <w:rPr>
          <w:rFonts w:ascii="Arial Black" w:eastAsia="Cambria" w:hAnsi="Arial Black"/>
          <w:b/>
          <w:i/>
          <w:iCs/>
          <w:color w:val="00B050"/>
          <w:sz w:val="28"/>
          <w:szCs w:val="28"/>
          <w:lang w:bidi="en-US"/>
        </w:rPr>
      </w:pPr>
      <w:r w:rsidRPr="00DB0479">
        <w:rPr>
          <w:rFonts w:ascii="Arial Black" w:eastAsia="Cambria" w:hAnsi="Arial Black"/>
          <w:b/>
          <w:i/>
          <w:iCs/>
          <w:color w:val="00B050"/>
          <w:sz w:val="28"/>
          <w:szCs w:val="28"/>
          <w:lang w:bidi="en-US"/>
        </w:rPr>
        <w:t>«Здоровые привычки»</w:t>
      </w:r>
    </w:p>
    <w:p w14:paraId="665AF394" w14:textId="77777777" w:rsidR="00DB0479" w:rsidRPr="00DB0479" w:rsidRDefault="00DB0479" w:rsidP="00DB0479">
      <w:pPr>
        <w:spacing w:after="0" w:line="240" w:lineRule="auto"/>
        <w:jc w:val="both"/>
        <w:rPr>
          <w:rFonts w:ascii="Times New Roman" w:eastAsia="Cambria" w:hAnsi="Times New Roman"/>
          <w:iCs/>
          <w:sz w:val="28"/>
          <w:szCs w:val="28"/>
          <w:lang w:bidi="en-US"/>
        </w:rPr>
      </w:pPr>
      <w:r w:rsidRPr="00DB0479">
        <w:rPr>
          <w:rFonts w:ascii="Times New Roman" w:eastAsia="Cambria" w:hAnsi="Times New Roman"/>
          <w:iCs/>
          <w:sz w:val="28"/>
          <w:szCs w:val="28"/>
          <w:lang w:bidi="en-US"/>
        </w:rPr>
        <w:t xml:space="preserve">Привычка – это действие или система действий, которые на основе повторения становятся автоматизированными, фиксированными и легко выполнимыми. </w:t>
      </w:r>
    </w:p>
    <w:p w14:paraId="4A3F64EF" w14:textId="77777777" w:rsidR="00DB0479" w:rsidRPr="00DB0479" w:rsidRDefault="00DB0479" w:rsidP="00DB0479">
      <w:pPr>
        <w:spacing w:after="0" w:line="240" w:lineRule="auto"/>
        <w:jc w:val="both"/>
        <w:rPr>
          <w:rFonts w:ascii="Times New Roman" w:eastAsia="Cambria" w:hAnsi="Times New Roman"/>
          <w:iCs/>
          <w:sz w:val="28"/>
          <w:szCs w:val="28"/>
          <w:lang w:bidi="en-US"/>
        </w:rPr>
      </w:pPr>
      <w:r w:rsidRPr="00DB0479">
        <w:rPr>
          <w:rFonts w:ascii="Times New Roman" w:eastAsia="Cambria" w:hAnsi="Times New Roman"/>
          <w:iCs/>
          <w:sz w:val="28"/>
          <w:szCs w:val="28"/>
          <w:lang w:bidi="en-US"/>
        </w:rPr>
        <w:t xml:space="preserve">Помните песенку «Утро начинается с улыбки». Так вот. Это самая главная «здоровая» привычка в жизни вашего ребенка и в жизни вашей семьи. Просыпаясь, ребенок должен видеть улыбку мамы или других членов семьи. Просыпаясь, ребенку надо почувствовать прикосновения и добрые слова мамы. Дети раннего и дошкольного возраста любят подражать взрослым. Хорошо маме и </w:t>
      </w:r>
      <w:proofErr w:type="gramStart"/>
      <w:r w:rsidRPr="00DB0479">
        <w:rPr>
          <w:rFonts w:ascii="Times New Roman" w:eastAsia="Cambria" w:hAnsi="Times New Roman"/>
          <w:iCs/>
          <w:sz w:val="28"/>
          <w:szCs w:val="28"/>
          <w:lang w:bidi="en-US"/>
        </w:rPr>
        <w:t>близким</w:t>
      </w:r>
      <w:proofErr w:type="gramEnd"/>
      <w:r w:rsidRPr="00DB0479">
        <w:rPr>
          <w:rFonts w:ascii="Times New Roman" w:eastAsia="Cambria" w:hAnsi="Times New Roman"/>
          <w:iCs/>
          <w:sz w:val="28"/>
          <w:szCs w:val="28"/>
          <w:lang w:bidi="en-US"/>
        </w:rPr>
        <w:t xml:space="preserve"> – хорошо ребенку. Подумайте, одной привычкой – </w:t>
      </w:r>
      <w:r w:rsidRPr="00DB0479">
        <w:rPr>
          <w:rFonts w:ascii="Times New Roman" w:eastAsia="Cambria" w:hAnsi="Times New Roman"/>
          <w:b/>
          <w:iCs/>
          <w:sz w:val="28"/>
          <w:szCs w:val="28"/>
          <w:lang w:bidi="en-US"/>
        </w:rPr>
        <w:t>начинать утро с улыбки</w:t>
      </w:r>
      <w:r w:rsidRPr="00DB0479">
        <w:rPr>
          <w:rFonts w:ascii="Times New Roman" w:eastAsia="Cambria" w:hAnsi="Times New Roman"/>
          <w:iCs/>
          <w:sz w:val="28"/>
          <w:szCs w:val="28"/>
          <w:lang w:bidi="en-US"/>
        </w:rPr>
        <w:t xml:space="preserve"> - Вы закладываете эмоциональное здоровье будущего человека. </w:t>
      </w:r>
    </w:p>
    <w:p w14:paraId="7D0FFB70" w14:textId="77777777" w:rsidR="00DB0479" w:rsidRPr="00DB0479" w:rsidRDefault="00DB0479" w:rsidP="00DB0479">
      <w:pPr>
        <w:spacing w:after="0" w:line="240" w:lineRule="auto"/>
        <w:ind w:firstLine="708"/>
        <w:jc w:val="both"/>
        <w:rPr>
          <w:rFonts w:ascii="Times New Roman" w:eastAsia="Cambria" w:hAnsi="Times New Roman"/>
          <w:iCs/>
          <w:sz w:val="28"/>
          <w:szCs w:val="28"/>
          <w:lang w:bidi="en-US"/>
        </w:rPr>
      </w:pPr>
      <w:r w:rsidRPr="00DB0479">
        <w:rPr>
          <w:rFonts w:ascii="Times New Roman" w:eastAsia="Cambria" w:hAnsi="Times New Roman"/>
          <w:iCs/>
          <w:sz w:val="28"/>
          <w:szCs w:val="28"/>
          <w:lang w:bidi="en-US"/>
        </w:rPr>
        <w:t xml:space="preserve">Вторая «здоровая» привычка – </w:t>
      </w:r>
      <w:r w:rsidRPr="00DB0479">
        <w:rPr>
          <w:rFonts w:ascii="Times New Roman" w:eastAsia="Cambria" w:hAnsi="Times New Roman"/>
          <w:b/>
          <w:iCs/>
          <w:sz w:val="28"/>
          <w:szCs w:val="28"/>
          <w:lang w:bidi="en-US"/>
        </w:rPr>
        <w:t>утро должно быть бодрым</w:t>
      </w:r>
      <w:r w:rsidRPr="00DB0479">
        <w:rPr>
          <w:rFonts w:ascii="Times New Roman" w:eastAsia="Cambria" w:hAnsi="Times New Roman"/>
          <w:iCs/>
          <w:sz w:val="28"/>
          <w:szCs w:val="28"/>
          <w:lang w:bidi="en-US"/>
        </w:rPr>
        <w:t xml:space="preserve">. Первые утренние приветствия «С добрым утром!» и «С бодрым утром!» приносят ребенку чувства радости и удовлетворения. А это значит, что после пробуждения и улыбки мамы, ребенок может разогреть кровь, запустить «механизмы движения». </w:t>
      </w:r>
    </w:p>
    <w:p w14:paraId="692DF6FD" w14:textId="77777777" w:rsidR="00DB0479" w:rsidRPr="00DB0479" w:rsidRDefault="00DB0479" w:rsidP="00DB0479">
      <w:pPr>
        <w:pStyle w:val="a5"/>
        <w:jc w:val="both"/>
        <w:rPr>
          <w:rFonts w:ascii="Times New Roman" w:eastAsia="Cambria" w:hAnsi="Times New Roman"/>
          <w:iCs/>
          <w:sz w:val="28"/>
          <w:szCs w:val="28"/>
          <w:lang w:bidi="en-US"/>
        </w:rPr>
      </w:pPr>
      <w:r w:rsidRPr="00DB0479">
        <w:rPr>
          <w:rFonts w:ascii="Times New Roman" w:eastAsia="Cambria" w:hAnsi="Times New Roman"/>
          <w:iCs/>
          <w:sz w:val="28"/>
          <w:szCs w:val="28"/>
          <w:lang w:bidi="en-US"/>
        </w:rPr>
        <w:t xml:space="preserve">Включите музыку. Посмотрите, какая музыка больше нравится вашему ребенку. Если дети любят просыпаться под тихую спокойную или классическую музыку, хорошо. Если дети под бодрую ритмичную музыку сделаю несколько поворотов, наклонов, приседаний - это замечательно. Если родители, и дети могут в течение 5-7 минут исполнить веселый танец, то хорошее бодрое настроение будет сопутствовать весь день. А вы как думали! </w:t>
      </w:r>
    </w:p>
    <w:p w14:paraId="23693921" w14:textId="77777777" w:rsidR="00DB0479" w:rsidRPr="00DB0479" w:rsidRDefault="00DB0479" w:rsidP="00DB0479">
      <w:pPr>
        <w:pStyle w:val="a5"/>
        <w:ind w:firstLine="708"/>
        <w:jc w:val="both"/>
        <w:rPr>
          <w:rFonts w:ascii="Times New Roman" w:eastAsia="Cambria" w:hAnsi="Times New Roman"/>
          <w:iCs/>
          <w:sz w:val="28"/>
          <w:szCs w:val="28"/>
          <w:lang w:bidi="en-US"/>
        </w:rPr>
      </w:pPr>
      <w:r w:rsidRPr="00DB0479">
        <w:rPr>
          <w:rFonts w:ascii="Times New Roman" w:eastAsia="Cambria" w:hAnsi="Times New Roman"/>
          <w:iCs/>
          <w:sz w:val="28"/>
          <w:szCs w:val="28"/>
          <w:lang w:bidi="en-US"/>
        </w:rPr>
        <w:t xml:space="preserve">Третья «здоровая» привычка – </w:t>
      </w:r>
      <w:r w:rsidRPr="00DB0479">
        <w:rPr>
          <w:rFonts w:ascii="Times New Roman" w:eastAsia="Cambria" w:hAnsi="Times New Roman"/>
          <w:b/>
          <w:iCs/>
          <w:sz w:val="28"/>
          <w:szCs w:val="28"/>
          <w:lang w:bidi="en-US"/>
        </w:rPr>
        <w:t>умываться, чистить зубы, чистить язык.</w:t>
      </w:r>
      <w:r w:rsidRPr="00DB0479">
        <w:rPr>
          <w:rFonts w:ascii="Times New Roman" w:eastAsia="Cambria" w:hAnsi="Times New Roman"/>
          <w:iCs/>
          <w:sz w:val="28"/>
          <w:szCs w:val="28"/>
          <w:lang w:bidi="en-US"/>
        </w:rPr>
        <w:t xml:space="preserve"> Да, не удивляйтесь. Умываться и чистить зубы по утрам и вечерам стало нормой. </w:t>
      </w:r>
    </w:p>
    <w:p w14:paraId="16C16C13" w14:textId="77777777" w:rsidR="00DB0479" w:rsidRPr="00DB0479" w:rsidRDefault="00DB0479" w:rsidP="00DB0479">
      <w:pPr>
        <w:spacing w:after="0" w:line="240" w:lineRule="auto"/>
        <w:ind w:firstLine="708"/>
        <w:jc w:val="both"/>
        <w:rPr>
          <w:rFonts w:ascii="Times New Roman" w:eastAsia="Cambria" w:hAnsi="Times New Roman"/>
          <w:iCs/>
          <w:sz w:val="28"/>
          <w:szCs w:val="28"/>
          <w:lang w:bidi="en-US"/>
        </w:rPr>
      </w:pPr>
      <w:r w:rsidRPr="00DB0479">
        <w:rPr>
          <w:rFonts w:ascii="Times New Roman" w:eastAsia="Cambria" w:hAnsi="Times New Roman"/>
          <w:iCs/>
          <w:sz w:val="28"/>
          <w:szCs w:val="28"/>
          <w:lang w:bidi="en-US"/>
        </w:rPr>
        <w:t xml:space="preserve">Четвертая «здоровая» привычка – </w:t>
      </w:r>
      <w:r w:rsidRPr="00DB0479">
        <w:rPr>
          <w:rFonts w:ascii="Times New Roman" w:eastAsia="Cambria" w:hAnsi="Times New Roman"/>
          <w:b/>
          <w:iCs/>
          <w:sz w:val="28"/>
          <w:szCs w:val="28"/>
          <w:lang w:bidi="en-US"/>
        </w:rPr>
        <w:t>пить до еды.</w:t>
      </w:r>
      <w:r w:rsidRPr="00DB0479">
        <w:rPr>
          <w:rFonts w:ascii="Times New Roman" w:eastAsia="Cambria" w:hAnsi="Times New Roman"/>
          <w:iCs/>
          <w:sz w:val="28"/>
          <w:szCs w:val="28"/>
          <w:lang w:bidi="en-US"/>
        </w:rPr>
        <w:t xml:space="preserve"> Организм состоит из клеток. Насыщенная водой клетка, потребляет поступившие питательные вещества в нужном ей количестве. Лишнее выводится из организма. Конечно, научить ребенка выполнять задание правильно легче, чем позже переучивать. Поэтому перед каждым приемом пищи приучаем детей пить воду. </w:t>
      </w:r>
    </w:p>
    <w:p w14:paraId="155BDA83" w14:textId="77777777" w:rsidR="00DB0479" w:rsidRPr="00DB0479" w:rsidRDefault="00DB0479" w:rsidP="00DB0479">
      <w:pPr>
        <w:spacing w:after="0" w:line="240" w:lineRule="auto"/>
        <w:ind w:firstLine="708"/>
        <w:jc w:val="both"/>
        <w:rPr>
          <w:rFonts w:ascii="Times New Roman" w:eastAsia="Cambria" w:hAnsi="Times New Roman"/>
          <w:iCs/>
          <w:sz w:val="28"/>
          <w:szCs w:val="28"/>
          <w:lang w:bidi="en-US"/>
        </w:rPr>
      </w:pPr>
      <w:r w:rsidRPr="00DB0479">
        <w:rPr>
          <w:rFonts w:ascii="Times New Roman" w:eastAsia="Cambria" w:hAnsi="Times New Roman"/>
          <w:iCs/>
          <w:sz w:val="28"/>
          <w:szCs w:val="28"/>
          <w:lang w:bidi="en-US"/>
        </w:rPr>
        <w:t xml:space="preserve">Пятой  «здоровой» привычки – </w:t>
      </w:r>
      <w:r w:rsidRPr="00DB0479">
        <w:rPr>
          <w:rFonts w:ascii="Times New Roman" w:eastAsia="Cambria" w:hAnsi="Times New Roman"/>
          <w:b/>
          <w:iCs/>
          <w:sz w:val="28"/>
          <w:szCs w:val="28"/>
          <w:lang w:bidi="en-US"/>
        </w:rPr>
        <w:t>полоскать рот после еды</w:t>
      </w:r>
      <w:r w:rsidRPr="00DB0479">
        <w:rPr>
          <w:rFonts w:ascii="Times New Roman" w:eastAsia="Cambria" w:hAnsi="Times New Roman"/>
          <w:iCs/>
          <w:sz w:val="28"/>
          <w:szCs w:val="28"/>
          <w:lang w:bidi="en-US"/>
        </w:rPr>
        <w:t>. Это самый эффективный способ профилактики заболеваний кариеса и лор – заболеваний. К трем годам у ребенка вполне сформирован глотательный рефлекс. Поэтому малыш способен подержать воду во рту, не проглатывая, затем выплюнуть. Следующий шаг. Предложите малышу взять воду в рот и надувать и сдувать щеки, не проливая и не глотая воду. Вот и получится полоскание. Последний шаг. Покажите, как можно это упражнение выполнять с силой, не проливая и не глотая воду.</w:t>
      </w:r>
    </w:p>
    <w:p w14:paraId="2C0CB336" w14:textId="77777777" w:rsidR="00DB0479" w:rsidRDefault="00DB0479" w:rsidP="00DB0479">
      <w:pPr>
        <w:spacing w:after="0" w:line="240" w:lineRule="auto"/>
        <w:jc w:val="center"/>
        <w:rPr>
          <w:rFonts w:ascii="Times New Roman" w:eastAsia="Cambria" w:hAnsi="Times New Roman"/>
          <w:b/>
          <w:iCs/>
          <w:color w:val="FF0000"/>
          <w:sz w:val="28"/>
          <w:szCs w:val="28"/>
          <w:lang w:bidi="en-US"/>
        </w:rPr>
      </w:pPr>
    </w:p>
    <w:p w14:paraId="7E43FBC0" w14:textId="77777777" w:rsidR="00DB0479" w:rsidRDefault="00DB0479" w:rsidP="00DB0479">
      <w:pPr>
        <w:spacing w:after="0" w:line="240" w:lineRule="auto"/>
        <w:jc w:val="center"/>
        <w:rPr>
          <w:rFonts w:ascii="Times New Roman" w:eastAsia="Cambria" w:hAnsi="Times New Roman"/>
          <w:b/>
          <w:iCs/>
          <w:color w:val="FF0000"/>
          <w:sz w:val="28"/>
          <w:szCs w:val="28"/>
          <w:lang w:bidi="en-US"/>
        </w:rPr>
      </w:pPr>
    </w:p>
    <w:p w14:paraId="111DF7FD" w14:textId="77777777" w:rsidR="00DB0479" w:rsidRDefault="00DB0479" w:rsidP="00DB0479">
      <w:pPr>
        <w:spacing w:after="0" w:line="240" w:lineRule="auto"/>
        <w:jc w:val="center"/>
        <w:rPr>
          <w:rFonts w:ascii="Times New Roman" w:eastAsia="Cambria" w:hAnsi="Times New Roman"/>
          <w:b/>
          <w:iCs/>
          <w:color w:val="FF0000"/>
          <w:sz w:val="28"/>
          <w:szCs w:val="28"/>
          <w:lang w:bidi="en-US"/>
        </w:rPr>
      </w:pPr>
    </w:p>
    <w:p w14:paraId="45BF711D" w14:textId="77777777" w:rsidR="00DB0479" w:rsidRDefault="00DB0479" w:rsidP="00DB0479">
      <w:pPr>
        <w:spacing w:after="0" w:line="240" w:lineRule="auto"/>
        <w:jc w:val="center"/>
        <w:rPr>
          <w:rFonts w:ascii="Times New Roman" w:eastAsia="Cambria" w:hAnsi="Times New Roman"/>
          <w:b/>
          <w:iCs/>
          <w:color w:val="FF0000"/>
          <w:sz w:val="28"/>
          <w:szCs w:val="28"/>
          <w:lang w:bidi="en-US"/>
        </w:rPr>
      </w:pPr>
    </w:p>
    <w:p w14:paraId="7FDAA39C" w14:textId="77777777" w:rsidR="00DB0479" w:rsidRPr="0080417E" w:rsidRDefault="00DB0479" w:rsidP="00DB0479">
      <w:pPr>
        <w:spacing w:after="0" w:line="240" w:lineRule="auto"/>
        <w:jc w:val="center"/>
        <w:rPr>
          <w:rFonts w:ascii="Times New Roman" w:eastAsia="Cambria" w:hAnsi="Times New Roman"/>
          <w:b/>
          <w:iCs/>
          <w:color w:val="FF0000"/>
          <w:sz w:val="52"/>
          <w:szCs w:val="52"/>
          <w:lang w:bidi="en-US"/>
        </w:rPr>
      </w:pPr>
      <w:r w:rsidRPr="0080417E">
        <w:rPr>
          <w:rFonts w:ascii="Times New Roman" w:eastAsia="Cambria" w:hAnsi="Times New Roman"/>
          <w:b/>
          <w:iCs/>
          <w:color w:val="FF0000"/>
          <w:sz w:val="52"/>
          <w:szCs w:val="52"/>
          <w:lang w:bidi="en-US"/>
        </w:rPr>
        <w:t>Несколько  педагогических секретов в воспитании нужных</w:t>
      </w:r>
    </w:p>
    <w:p w14:paraId="01C39794" w14:textId="77777777" w:rsidR="00DB0479" w:rsidRPr="0080417E" w:rsidRDefault="00DB0479" w:rsidP="00DB0479">
      <w:pPr>
        <w:spacing w:after="0" w:line="240" w:lineRule="auto"/>
        <w:jc w:val="center"/>
        <w:rPr>
          <w:rFonts w:ascii="Times New Roman" w:eastAsia="Cambria" w:hAnsi="Times New Roman"/>
          <w:b/>
          <w:iCs/>
          <w:color w:val="FF0000"/>
          <w:sz w:val="52"/>
          <w:szCs w:val="52"/>
          <w:lang w:bidi="en-US"/>
        </w:rPr>
      </w:pPr>
      <w:r w:rsidRPr="0080417E">
        <w:rPr>
          <w:rFonts w:ascii="Times New Roman" w:eastAsia="Cambria" w:hAnsi="Times New Roman"/>
          <w:b/>
          <w:iCs/>
          <w:color w:val="FF0000"/>
          <w:sz w:val="52"/>
          <w:szCs w:val="52"/>
          <w:lang w:bidi="en-US"/>
        </w:rPr>
        <w:t xml:space="preserve"> «здоровых» привычек.</w:t>
      </w:r>
    </w:p>
    <w:p w14:paraId="479ABEA4" w14:textId="77777777" w:rsidR="00DB0479" w:rsidRPr="0080417E" w:rsidRDefault="00DB0479" w:rsidP="00DB0479">
      <w:pPr>
        <w:spacing w:after="0" w:line="240" w:lineRule="auto"/>
        <w:jc w:val="both"/>
        <w:rPr>
          <w:rFonts w:ascii="Times New Roman" w:eastAsia="Cambria" w:hAnsi="Times New Roman"/>
          <w:iCs/>
          <w:color w:val="0070C0"/>
          <w:sz w:val="36"/>
          <w:szCs w:val="36"/>
          <w:u w:val="single"/>
          <w:lang w:bidi="en-US"/>
        </w:rPr>
      </w:pPr>
    </w:p>
    <w:p w14:paraId="16906410" w14:textId="77777777" w:rsidR="00DB0479" w:rsidRPr="0080417E" w:rsidRDefault="00DB0479" w:rsidP="00DB0479">
      <w:pPr>
        <w:spacing w:after="0" w:line="240" w:lineRule="auto"/>
        <w:jc w:val="both"/>
        <w:rPr>
          <w:rFonts w:ascii="Times New Roman" w:eastAsia="Cambria" w:hAnsi="Times New Roman"/>
          <w:iCs/>
          <w:sz w:val="36"/>
          <w:szCs w:val="36"/>
          <w:lang w:bidi="en-US"/>
        </w:rPr>
      </w:pPr>
      <w:r w:rsidRPr="0080417E">
        <w:rPr>
          <w:rFonts w:ascii="Times New Roman" w:eastAsia="Cambria" w:hAnsi="Times New Roman"/>
          <w:b/>
          <w:iCs/>
          <w:color w:val="0070C0"/>
          <w:sz w:val="36"/>
          <w:szCs w:val="36"/>
          <w:lang w:bidi="en-US"/>
        </w:rPr>
        <w:t>Секрет 1.</w:t>
      </w:r>
      <w:r w:rsidRPr="0080417E">
        <w:rPr>
          <w:rFonts w:ascii="Times New Roman" w:eastAsia="Cambria" w:hAnsi="Times New Roman"/>
          <w:iCs/>
          <w:color w:val="0070C0"/>
          <w:sz w:val="36"/>
          <w:szCs w:val="36"/>
          <w:lang w:bidi="en-US"/>
        </w:rPr>
        <w:t xml:space="preserve"> </w:t>
      </w:r>
      <w:r w:rsidRPr="0080417E">
        <w:rPr>
          <w:rFonts w:ascii="Times New Roman" w:eastAsia="Cambria" w:hAnsi="Times New Roman"/>
          <w:iCs/>
          <w:sz w:val="36"/>
          <w:szCs w:val="36"/>
          <w:lang w:bidi="en-US"/>
        </w:rPr>
        <w:t xml:space="preserve">Ребенку интересно быть здоровым. Этот интерес надо постоянно «подогревать», т.е. маленькими порциями предлагать новые способы и методы оздоровления и укрепления организма. Ребенку интересно, когда незнакомо, таинственно, загадочно, в игровой форме, с приятными неожиданностями и сюрпризами. </w:t>
      </w:r>
    </w:p>
    <w:p w14:paraId="3C5B730F" w14:textId="77777777" w:rsidR="00DB0479" w:rsidRPr="0080417E" w:rsidRDefault="00DB0479" w:rsidP="00DB0479">
      <w:pPr>
        <w:spacing w:after="0" w:line="240" w:lineRule="auto"/>
        <w:jc w:val="both"/>
        <w:rPr>
          <w:rFonts w:ascii="Times New Roman" w:eastAsia="Cambria" w:hAnsi="Times New Roman"/>
          <w:iCs/>
          <w:sz w:val="36"/>
          <w:szCs w:val="36"/>
          <w:lang w:bidi="en-US"/>
        </w:rPr>
      </w:pPr>
      <w:r w:rsidRPr="0080417E">
        <w:rPr>
          <w:rFonts w:ascii="Times New Roman" w:eastAsia="Cambria" w:hAnsi="Times New Roman"/>
          <w:b/>
          <w:iCs/>
          <w:color w:val="00B050"/>
          <w:sz w:val="36"/>
          <w:szCs w:val="36"/>
          <w:lang w:bidi="en-US"/>
        </w:rPr>
        <w:t>Секрет 2.</w:t>
      </w:r>
      <w:r w:rsidRPr="0080417E">
        <w:rPr>
          <w:rFonts w:ascii="Times New Roman" w:eastAsia="Cambria" w:hAnsi="Times New Roman"/>
          <w:iCs/>
          <w:color w:val="00B050"/>
          <w:sz w:val="36"/>
          <w:szCs w:val="36"/>
          <w:lang w:bidi="en-US"/>
        </w:rPr>
        <w:t xml:space="preserve">  </w:t>
      </w:r>
      <w:r w:rsidRPr="0080417E">
        <w:rPr>
          <w:rFonts w:ascii="Times New Roman" w:eastAsia="Cambria" w:hAnsi="Times New Roman"/>
          <w:iCs/>
          <w:sz w:val="36"/>
          <w:szCs w:val="36"/>
          <w:lang w:bidi="en-US"/>
        </w:rPr>
        <w:t xml:space="preserve">Здоровье – это удовольствие. И всё, что мы делаем, сохраняя и укрепляя здоровье ребенка, доставляет удовольствие нам, родителям и нашим детям. </w:t>
      </w:r>
    </w:p>
    <w:p w14:paraId="1B59D799" w14:textId="77777777" w:rsidR="00DB0479" w:rsidRPr="0080417E" w:rsidRDefault="00DB0479" w:rsidP="00DB0479">
      <w:pPr>
        <w:spacing w:after="0" w:line="240" w:lineRule="auto"/>
        <w:jc w:val="both"/>
        <w:rPr>
          <w:rFonts w:ascii="Times New Roman" w:eastAsia="Cambria" w:hAnsi="Times New Roman"/>
          <w:iCs/>
          <w:sz w:val="36"/>
          <w:szCs w:val="36"/>
          <w:lang w:bidi="en-US"/>
        </w:rPr>
      </w:pPr>
      <w:r w:rsidRPr="0080417E">
        <w:rPr>
          <w:rFonts w:ascii="Times New Roman" w:eastAsia="Cambria" w:hAnsi="Times New Roman"/>
          <w:b/>
          <w:iCs/>
          <w:color w:val="E46C0A" w:themeColor="accent6" w:themeShade="BF"/>
          <w:sz w:val="36"/>
          <w:szCs w:val="36"/>
          <w:lang w:bidi="en-US"/>
        </w:rPr>
        <w:t>Секрет 3.</w:t>
      </w:r>
      <w:r w:rsidRPr="0080417E">
        <w:rPr>
          <w:rFonts w:ascii="Times New Roman" w:eastAsia="Cambria" w:hAnsi="Times New Roman"/>
          <w:iCs/>
          <w:color w:val="E46C0A" w:themeColor="accent6" w:themeShade="BF"/>
          <w:sz w:val="36"/>
          <w:szCs w:val="36"/>
          <w:lang w:bidi="en-US"/>
        </w:rPr>
        <w:t xml:space="preserve"> </w:t>
      </w:r>
      <w:r w:rsidRPr="0080417E">
        <w:rPr>
          <w:rFonts w:ascii="Times New Roman" w:eastAsia="Cambria" w:hAnsi="Times New Roman"/>
          <w:iCs/>
          <w:sz w:val="36"/>
          <w:szCs w:val="36"/>
          <w:lang w:bidi="en-US"/>
        </w:rPr>
        <w:t xml:space="preserve">Наши помощники в воспитании «здоровых» привычек - стихи, рассказы, частушки, небылицы. </w:t>
      </w:r>
    </w:p>
    <w:p w14:paraId="60B0D78E" w14:textId="77777777" w:rsidR="00DB0479" w:rsidRPr="0080417E" w:rsidRDefault="00DB0479" w:rsidP="00DB0479">
      <w:pPr>
        <w:spacing w:after="0" w:line="240" w:lineRule="auto"/>
        <w:jc w:val="both"/>
        <w:rPr>
          <w:rFonts w:ascii="Times New Roman" w:eastAsia="Cambria" w:hAnsi="Times New Roman"/>
          <w:iCs/>
          <w:sz w:val="36"/>
          <w:szCs w:val="36"/>
          <w:lang w:bidi="en-US"/>
        </w:rPr>
      </w:pPr>
      <w:r w:rsidRPr="0080417E">
        <w:rPr>
          <w:rFonts w:ascii="Times New Roman" w:eastAsia="Cambria" w:hAnsi="Times New Roman"/>
          <w:iCs/>
          <w:sz w:val="36"/>
          <w:szCs w:val="36"/>
          <w:lang w:bidi="en-US"/>
        </w:rPr>
        <w:t xml:space="preserve">Рациональное воспитание в семье закладывает положительные привычки ребенка на всю оставшуюся жизнь. Значит, способствует сохранению и укреплению здоровья. </w:t>
      </w:r>
    </w:p>
    <w:p w14:paraId="7B4A4DA8" w14:textId="77777777" w:rsidR="00DB0479" w:rsidRPr="0080417E" w:rsidRDefault="00DB0479" w:rsidP="00DB0479">
      <w:pPr>
        <w:spacing w:after="0"/>
        <w:rPr>
          <w:rFonts w:ascii="Times New Roman" w:eastAsia="Cambria" w:hAnsi="Times New Roman"/>
          <w:iCs/>
          <w:sz w:val="36"/>
          <w:szCs w:val="36"/>
          <w:lang w:bidi="en-US"/>
        </w:rPr>
      </w:pPr>
      <w:r w:rsidRPr="0080417E">
        <w:rPr>
          <w:rFonts w:ascii="Times New Roman" w:eastAsia="Cambria" w:hAnsi="Times New Roman"/>
          <w:iCs/>
          <w:sz w:val="36"/>
          <w:szCs w:val="36"/>
          <w:lang w:bidi="en-US"/>
        </w:rPr>
        <w:t>Здоровье ребенка в ваших надежных родительских умах.</w:t>
      </w:r>
    </w:p>
    <w:p w14:paraId="6C921586" w14:textId="77777777" w:rsidR="00DB0479" w:rsidRPr="0080417E" w:rsidRDefault="00DB0479" w:rsidP="00DB0479">
      <w:pPr>
        <w:spacing w:after="0"/>
        <w:rPr>
          <w:rFonts w:ascii="Times New Roman" w:eastAsia="Cambria" w:hAnsi="Times New Roman"/>
          <w:iCs/>
          <w:sz w:val="36"/>
          <w:szCs w:val="36"/>
          <w:lang w:bidi="en-US"/>
        </w:rPr>
      </w:pPr>
      <w:r w:rsidRPr="0080417E">
        <w:rPr>
          <w:rFonts w:ascii="Times New Roman" w:eastAsia="Cambria" w:hAnsi="Times New Roman"/>
          <w:iCs/>
          <w:sz w:val="36"/>
          <w:szCs w:val="36"/>
          <w:lang w:bidi="en-US"/>
        </w:rPr>
        <w:t>Удовольствие в воспитании здоровых привычек приводят к удовлетворенности итогами проделанной работы. А это – эмоциональное состояние приятности, радости, когда родители и дети достигают поставленной цели!</w:t>
      </w:r>
    </w:p>
    <w:p w14:paraId="3B509A4F" w14:textId="77777777" w:rsidR="00DB0479" w:rsidRPr="00EE1F50" w:rsidRDefault="00DB0479" w:rsidP="00DB0479">
      <w:pPr>
        <w:spacing w:after="0" w:line="240" w:lineRule="auto"/>
        <w:jc w:val="center"/>
        <w:rPr>
          <w:rFonts w:ascii="Times New Roman" w:eastAsia="Cambria" w:hAnsi="Times New Roman"/>
          <w:iCs/>
          <w:sz w:val="72"/>
          <w:szCs w:val="72"/>
          <w:lang w:bidi="en-US"/>
        </w:rPr>
      </w:pPr>
    </w:p>
    <w:p w14:paraId="1E3CA071" w14:textId="77777777" w:rsidR="00DB0479" w:rsidRPr="00EE1F50" w:rsidRDefault="00DB0479" w:rsidP="00DB0479">
      <w:pPr>
        <w:spacing w:after="0" w:line="240" w:lineRule="auto"/>
        <w:jc w:val="center"/>
        <w:rPr>
          <w:rFonts w:ascii="Times New Roman" w:eastAsia="Cambria" w:hAnsi="Times New Roman"/>
          <w:b/>
          <w:iCs/>
          <w:color w:val="953735" w:themeColor="accent2" w:themeShade="BF"/>
          <w:sz w:val="72"/>
          <w:szCs w:val="72"/>
          <w:lang w:bidi="en-US"/>
        </w:rPr>
      </w:pPr>
      <w:r w:rsidRPr="00EE1F50">
        <w:rPr>
          <w:rFonts w:ascii="Times New Roman" w:eastAsia="Cambria" w:hAnsi="Times New Roman"/>
          <w:b/>
          <w:iCs/>
          <w:color w:val="953735" w:themeColor="accent2" w:themeShade="BF"/>
          <w:sz w:val="72"/>
          <w:szCs w:val="72"/>
          <w:lang w:bidi="en-US"/>
        </w:rPr>
        <w:t>Чего Вам искренне желаем!</w:t>
      </w:r>
    </w:p>
    <w:p w14:paraId="31B59B12" w14:textId="77777777" w:rsidR="00492EA1" w:rsidRDefault="00492EA1" w:rsidP="00492EA1"/>
    <w:p w14:paraId="1F0AC38E" w14:textId="77777777" w:rsidR="00492EA1" w:rsidRDefault="00492EA1" w:rsidP="00492EA1">
      <w:r>
        <w:t xml:space="preserve"> </w:t>
      </w:r>
    </w:p>
    <w:p w14:paraId="7AFCD308" w14:textId="77777777" w:rsidR="00492EA1" w:rsidRDefault="00492EA1" w:rsidP="00492EA1">
      <w:r>
        <w:t xml:space="preserve"> </w:t>
      </w:r>
    </w:p>
    <w:p w14:paraId="799C71A1" w14:textId="33AA8D71" w:rsidR="00EE1F50" w:rsidRDefault="0080417E" w:rsidP="00EE1F50">
      <w:r>
        <w:lastRenderedPageBreak/>
        <w:t xml:space="preserve"> </w:t>
      </w:r>
      <w:bookmarkStart w:id="0" w:name="_GoBack"/>
      <w:bookmarkEnd w:id="0"/>
      <w:r w:rsidR="00EE1F50">
        <w:t xml:space="preserve">Государственное Бюджетное Общеобразовательное Учреждение средняя школа им. Кузнецова с. </w:t>
      </w:r>
      <w:proofErr w:type="spellStart"/>
      <w:r w:rsidR="00EE1F50">
        <w:t>Курумоч</w:t>
      </w:r>
      <w:proofErr w:type="spellEnd"/>
      <w:r w:rsidR="00EE1F50">
        <w:t xml:space="preserve"> структурное подразделение детский сад «Белочка» Муниципального района Волжский Самарской области.</w:t>
      </w:r>
    </w:p>
    <w:p w14:paraId="01C03171" w14:textId="77777777" w:rsidR="00EE1F50" w:rsidRPr="00EE1F50" w:rsidRDefault="00EE1F50" w:rsidP="00EE1F50">
      <w:pPr>
        <w:rPr>
          <w:i/>
          <w:sz w:val="28"/>
          <w:szCs w:val="28"/>
        </w:rPr>
      </w:pPr>
    </w:p>
    <w:p w14:paraId="606C6C3F" w14:textId="45356A95" w:rsidR="00EE1F50" w:rsidRPr="00EE1F50" w:rsidRDefault="00EE1F50" w:rsidP="00EE1F50">
      <w:pPr>
        <w:rPr>
          <w:i/>
          <w:sz w:val="28"/>
          <w:szCs w:val="28"/>
        </w:rPr>
      </w:pPr>
      <w:r w:rsidRPr="00EE1F50">
        <w:rPr>
          <w:i/>
          <w:sz w:val="28"/>
          <w:szCs w:val="28"/>
        </w:rPr>
        <w:t>Периодическое издание.</w:t>
      </w:r>
    </w:p>
    <w:p w14:paraId="3A819124" w14:textId="77777777" w:rsidR="00EE1F50" w:rsidRDefault="00EE1F50" w:rsidP="00492EA1"/>
    <w:p w14:paraId="17A9ED45" w14:textId="77777777" w:rsidR="00EE1F50" w:rsidRDefault="00EE1F50" w:rsidP="00492EA1"/>
    <w:p w14:paraId="6D0025B6" w14:textId="183D6300" w:rsidR="00EE1F50" w:rsidRDefault="00EE1F50" w:rsidP="00492EA1">
      <w:r>
        <w:rPr>
          <w:noProof/>
          <w:lang w:eastAsia="ru-RU"/>
        </w:rPr>
        <w:drawing>
          <wp:inline distT="0" distB="0" distL="0" distR="0" wp14:editId="574BF686">
            <wp:extent cx="4676140" cy="18408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140" cy="1840865"/>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inline>
        </w:drawing>
      </w:r>
    </w:p>
    <w:p w14:paraId="39B3B96B" w14:textId="77777777" w:rsidR="00EE1F50" w:rsidRDefault="00EE1F50" w:rsidP="00492EA1"/>
    <w:p w14:paraId="3EDD12EA" w14:textId="77777777" w:rsidR="00EE1F50" w:rsidRDefault="00EE1F50" w:rsidP="00492EA1"/>
    <w:p w14:paraId="3410284C" w14:textId="4A591A3A" w:rsidR="00A012B9" w:rsidRDefault="00A012B9" w:rsidP="00A012B9">
      <w:r>
        <w:t xml:space="preserve">                                                     </w:t>
      </w:r>
      <w:r w:rsidR="00802884">
        <w:rPr>
          <w:noProof/>
          <w:lang w:eastAsia="ru-RU"/>
        </w:rPr>
        <w:drawing>
          <wp:inline distT="0" distB="0" distL="0" distR="0" wp14:editId="7D75D7CC">
            <wp:extent cx="2286000" cy="1952625"/>
            <wp:effectExtent l="0" t="0" r="0" b="0"/>
            <wp:docPr id="35" name="Рисунок 35" descr="D:\Пользователь\Pictures\korolevskaya_os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Пользователь\Pictures\korolevskaya_osan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952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AE6CC31" w14:textId="792B3069" w:rsidR="00A012B9" w:rsidRPr="00802884" w:rsidRDefault="00802884" w:rsidP="00A012B9">
      <w:pPr>
        <w:rPr>
          <w:b/>
          <w:sz w:val="52"/>
          <w:szCs w:val="52"/>
        </w:rPr>
      </w:pPr>
      <w:r w:rsidRPr="00802884">
        <w:rPr>
          <w:b/>
          <w:sz w:val="40"/>
          <w:szCs w:val="40"/>
        </w:rPr>
        <w:t xml:space="preserve">         </w:t>
      </w:r>
      <w:r>
        <w:rPr>
          <w:b/>
          <w:sz w:val="40"/>
          <w:szCs w:val="40"/>
        </w:rPr>
        <w:t xml:space="preserve">            </w:t>
      </w:r>
      <w:r w:rsidRPr="00802884">
        <w:rPr>
          <w:b/>
          <w:sz w:val="40"/>
          <w:szCs w:val="40"/>
        </w:rPr>
        <w:t xml:space="preserve">  </w:t>
      </w:r>
      <w:r w:rsidRPr="00802884">
        <w:rPr>
          <w:b/>
          <w:sz w:val="52"/>
          <w:szCs w:val="52"/>
        </w:rPr>
        <w:t>«Будь здоров, малыш!»</w:t>
      </w:r>
    </w:p>
    <w:p w14:paraId="333452D0" w14:textId="77777777" w:rsidR="00A012B9" w:rsidRDefault="00A012B9" w:rsidP="00A012B9"/>
    <w:p w14:paraId="3F048329" w14:textId="33E1BB84" w:rsidR="00A012B9" w:rsidRPr="00A012B9" w:rsidRDefault="00802884" w:rsidP="00A012B9">
      <w:pPr>
        <w:rPr>
          <w:b/>
          <w:sz w:val="28"/>
          <w:szCs w:val="28"/>
        </w:rPr>
      </w:pPr>
      <w:r>
        <w:t xml:space="preserve">                                                            </w:t>
      </w:r>
      <w:r w:rsidR="00A012B9">
        <w:t xml:space="preserve"> </w:t>
      </w:r>
      <w:r w:rsidR="00A012B9" w:rsidRPr="00A012B9">
        <w:rPr>
          <w:b/>
          <w:sz w:val="28"/>
          <w:szCs w:val="28"/>
        </w:rPr>
        <w:t>Выпуск № 1</w:t>
      </w:r>
    </w:p>
    <w:p w14:paraId="2B289356" w14:textId="75E38434" w:rsidR="00A012B9" w:rsidRPr="00A012B9" w:rsidRDefault="00A012B9" w:rsidP="00A012B9">
      <w:pPr>
        <w:rPr>
          <w:b/>
          <w:sz w:val="28"/>
          <w:szCs w:val="28"/>
        </w:rPr>
      </w:pPr>
      <w:r w:rsidRPr="00A012B9">
        <w:rPr>
          <w:b/>
          <w:sz w:val="28"/>
          <w:szCs w:val="28"/>
        </w:rPr>
        <w:t xml:space="preserve">                                    </w:t>
      </w:r>
      <w:r w:rsidR="00802884">
        <w:rPr>
          <w:b/>
          <w:sz w:val="28"/>
          <w:szCs w:val="28"/>
        </w:rPr>
        <w:t xml:space="preserve">    </w:t>
      </w:r>
      <w:r w:rsidRPr="00A012B9">
        <w:rPr>
          <w:b/>
          <w:sz w:val="28"/>
          <w:szCs w:val="28"/>
        </w:rPr>
        <w:t xml:space="preserve">  Сентябрь  2013 год.</w:t>
      </w:r>
    </w:p>
    <w:p w14:paraId="4EA9231B" w14:textId="77777777" w:rsidR="00A012B9" w:rsidRPr="00A012B9" w:rsidRDefault="00A012B9" w:rsidP="00A012B9">
      <w:pPr>
        <w:rPr>
          <w:sz w:val="28"/>
          <w:szCs w:val="28"/>
        </w:rPr>
      </w:pPr>
    </w:p>
    <w:p w14:paraId="422B7B11" w14:textId="49B4ACFB" w:rsidR="00EE1F50" w:rsidRPr="00A012B9" w:rsidRDefault="00A012B9" w:rsidP="00A012B9">
      <w:pPr>
        <w:rPr>
          <w:sz w:val="28"/>
          <w:szCs w:val="28"/>
        </w:rPr>
      </w:pPr>
      <w:r w:rsidRPr="00A012B9">
        <w:rPr>
          <w:b/>
          <w:sz w:val="28"/>
          <w:szCs w:val="28"/>
        </w:rPr>
        <w:t>Ответственны за выпуск:</w:t>
      </w:r>
      <w:r w:rsidRPr="00A012B9">
        <w:rPr>
          <w:sz w:val="28"/>
          <w:szCs w:val="28"/>
        </w:rPr>
        <w:t xml:space="preserve"> воспитатели Кузнецова Т.А., Ханунова О.В.</w:t>
      </w:r>
    </w:p>
    <w:p w14:paraId="6E995115" w14:textId="77777777" w:rsidR="00A012B9" w:rsidRPr="00A012B9" w:rsidRDefault="00A012B9" w:rsidP="00802884">
      <w:pPr>
        <w:shd w:val="clear" w:color="auto" w:fill="FFFFFF"/>
        <w:autoSpaceDE w:val="0"/>
        <w:autoSpaceDN w:val="0"/>
        <w:adjustRightInd w:val="0"/>
        <w:spacing w:after="0" w:line="240" w:lineRule="auto"/>
        <w:rPr>
          <w:rFonts w:ascii="Times New Roman" w:eastAsia="Times New Roman" w:hAnsi="Times New Roman"/>
          <w:b/>
          <w:bCs/>
          <w:color w:val="FF0000"/>
          <w:sz w:val="48"/>
          <w:szCs w:val="48"/>
          <w:lang w:eastAsia="ru-RU"/>
        </w:rPr>
      </w:pPr>
      <w:r w:rsidRPr="00A012B9">
        <w:rPr>
          <w:rFonts w:ascii="Times New Roman" w:eastAsia="Times New Roman" w:hAnsi="Times New Roman"/>
          <w:b/>
          <w:bCs/>
          <w:color w:val="FF0000"/>
          <w:sz w:val="48"/>
          <w:szCs w:val="48"/>
          <w:lang w:eastAsia="ru-RU"/>
        </w:rPr>
        <w:lastRenderedPageBreak/>
        <w:t>Играй всегда, играй везде!</w:t>
      </w:r>
    </w:p>
    <w:tbl>
      <w:tblPr>
        <w:tblpPr w:leftFromText="180" w:rightFromText="180" w:vertAnchor="page" w:horzAnchor="margin" w:tblpXSpec="right" w:tblpY="3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tblGrid>
      <w:tr w:rsidR="00A012B9" w14:paraId="482C4FCA" w14:textId="77777777" w:rsidTr="00A012B9">
        <w:trPr>
          <w:trHeight w:val="910"/>
        </w:trPr>
        <w:tc>
          <w:tcPr>
            <w:tcW w:w="2975" w:type="dxa"/>
            <w:tcBorders>
              <w:top w:val="single" w:sz="4" w:space="0" w:color="auto"/>
              <w:left w:val="single" w:sz="4" w:space="0" w:color="auto"/>
              <w:bottom w:val="single" w:sz="4" w:space="0" w:color="auto"/>
              <w:right w:val="single" w:sz="4" w:space="0" w:color="auto"/>
            </w:tcBorders>
            <w:hideMark/>
          </w:tcPr>
          <w:p w14:paraId="0AC87B3B" w14:textId="140D4215" w:rsidR="00A012B9" w:rsidRDefault="00A012B9">
            <w:pPr>
              <w:autoSpaceDE w:val="0"/>
              <w:autoSpaceDN w:val="0"/>
              <w:adjustRightInd w:val="0"/>
              <w:spacing w:after="0" w:line="240" w:lineRule="auto"/>
              <w:jc w:val="center"/>
              <w:rPr>
                <w:rFonts w:ascii="Times New Roman" w:eastAsia="Times New Roman" w:hAnsi="Times New Roman"/>
                <w:b/>
                <w:bCs/>
                <w:color w:val="000000"/>
                <w:sz w:val="40"/>
                <w:szCs w:val="40"/>
                <w:lang w:eastAsia="ru-RU"/>
              </w:rPr>
            </w:pPr>
            <w:r>
              <w:rPr>
                <w:noProof/>
                <w:lang w:eastAsia="ru-RU"/>
              </w:rPr>
              <w:drawing>
                <wp:inline distT="0" distB="0" distL="0" distR="0" wp14:editId="65D76A13">
                  <wp:extent cx="1304925" cy="118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1811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tc>
      </w:tr>
    </w:tbl>
    <w:p w14:paraId="66FDCB8D" w14:textId="77777777" w:rsidR="00A012B9" w:rsidRPr="00A012B9" w:rsidRDefault="00A012B9" w:rsidP="00A012B9">
      <w:pPr>
        <w:pStyle w:val="a5"/>
        <w:ind w:firstLine="708"/>
        <w:jc w:val="both"/>
        <w:rPr>
          <w:rFonts w:ascii="Times New Roman" w:hAnsi="Times New Roman"/>
          <w:sz w:val="28"/>
          <w:szCs w:val="28"/>
          <w:lang w:eastAsia="ru-RU"/>
        </w:rPr>
      </w:pPr>
      <w:r w:rsidRPr="00A012B9">
        <w:rPr>
          <w:rFonts w:ascii="Times New Roman" w:hAnsi="Times New Roman"/>
          <w:sz w:val="28"/>
          <w:szCs w:val="28"/>
          <w:lang w:eastAsia="ru-RU"/>
        </w:rPr>
        <w:t xml:space="preserve">Игра является важным фактором в жизни ребенка. Через игру взрослые передают ребенку совокупность знаний, умений, навыков, систему исторических и общечеловеческих ценностей. Игра-это способ определения ребенком своего места в мире людей и совершенствования своих возможностей. По своей природе игра парадоксальна, она сочетает свободу, творчество, непринужденность с жестким требованием выполнять определенные правила. Именно подчинение правилам доставляет ребенку главное наслаждение в игре.  Совместная веселая игра может совершенно неожиданно перейти в наполненную ощущением праздника жизнь. Играя вместе, дети убеждаются, что у них есть надежные тылы (понимающие и любящие родители). У детей появляется искреннее желание сотрудничать </w:t>
      </w:r>
      <w:proofErr w:type="gramStart"/>
      <w:r w:rsidRPr="00A012B9">
        <w:rPr>
          <w:rFonts w:ascii="Times New Roman" w:hAnsi="Times New Roman"/>
          <w:sz w:val="28"/>
          <w:szCs w:val="28"/>
          <w:lang w:eastAsia="ru-RU"/>
        </w:rPr>
        <w:t>со</w:t>
      </w:r>
      <w:proofErr w:type="gramEnd"/>
      <w:r w:rsidRPr="00A012B9">
        <w:rPr>
          <w:rFonts w:ascii="Times New Roman" w:hAnsi="Times New Roman"/>
          <w:sz w:val="28"/>
          <w:szCs w:val="28"/>
          <w:lang w:eastAsia="ru-RU"/>
        </w:rPr>
        <w:t xml:space="preserve"> взрослыми и ровесниками и рождается вера в то, что в этом мире существует определенный порядок, некие правила игры, благодаря которым многое в жизни становится возможным.</w:t>
      </w:r>
    </w:p>
    <w:p w14:paraId="3176D1E4" w14:textId="77777777" w:rsidR="00A012B9" w:rsidRPr="00A012B9" w:rsidRDefault="00A012B9" w:rsidP="00A012B9">
      <w:pPr>
        <w:pStyle w:val="a5"/>
        <w:jc w:val="center"/>
        <w:rPr>
          <w:rFonts w:ascii="Times New Roman" w:hAnsi="Times New Roman"/>
          <w:sz w:val="28"/>
          <w:szCs w:val="28"/>
          <w:lang w:eastAsia="ru-RU"/>
        </w:rPr>
      </w:pPr>
      <w:r w:rsidRPr="00A012B9">
        <w:rPr>
          <w:rFonts w:ascii="Times New Roman" w:hAnsi="Times New Roman"/>
          <w:b/>
          <w:bCs/>
          <w:sz w:val="28"/>
          <w:szCs w:val="28"/>
          <w:lang w:eastAsia="ru-RU"/>
        </w:rPr>
        <w:t>Совет родителям:</w:t>
      </w:r>
    </w:p>
    <w:p w14:paraId="365EE05C"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 Играя, мы общаемся с детьми на их территории. Вступая в мир детской игры, мы многому можем научиться сами и научить наших детей.</w:t>
      </w:r>
    </w:p>
    <w:p w14:paraId="70D1FCAA"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 Разыгрывайте с детьми ваши семейные события и придуманные истории.</w:t>
      </w:r>
    </w:p>
    <w:p w14:paraId="42D6FE64"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•Позволяйте ребенку свободно выражать свои чувства, не одергивайте его, не пытайтесь читать мысль, а, наоборот, эмоционально сближайтесь с ним.</w:t>
      </w:r>
    </w:p>
    <w:p w14:paraId="4CEA2D40"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•Поощряйте детскую инициативу, четко следуйте избранной вами роли в игре и не «соскальзывайте» с нее на свою реальную позицию взрослого.</w:t>
      </w:r>
    </w:p>
    <w:p w14:paraId="4ED6D1CE"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•Если ребенок просит многократно повторять какой-либо сюжет, то не отказывайте ему в этом, повторяйте столько, сколько потребуется.</w:t>
      </w:r>
    </w:p>
    <w:p w14:paraId="223BB8B5"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 Систематически проигрывая с ребенком различные ситуации, вы строите доверительные отношения, общаетесь с ним на понятном ему языке, учитесь понимать его, сочувствовать, сопереживать. А он, в свою очередь, начинает лучше понимать вас.</w:t>
      </w:r>
    </w:p>
    <w:p w14:paraId="6829CEAB" w14:textId="77777777" w:rsidR="00A012B9" w:rsidRPr="00A012B9" w:rsidRDefault="00A012B9" w:rsidP="00A012B9">
      <w:pPr>
        <w:pStyle w:val="a5"/>
        <w:jc w:val="center"/>
        <w:rPr>
          <w:rFonts w:ascii="Times New Roman" w:hAnsi="Times New Roman"/>
          <w:b/>
          <w:sz w:val="28"/>
          <w:szCs w:val="28"/>
          <w:lang w:eastAsia="ru-RU"/>
        </w:rPr>
      </w:pPr>
      <w:r w:rsidRPr="00A012B9">
        <w:rPr>
          <w:rFonts w:ascii="Times New Roman" w:hAnsi="Times New Roman"/>
          <w:b/>
          <w:sz w:val="28"/>
          <w:szCs w:val="28"/>
          <w:lang w:eastAsia="ru-RU"/>
        </w:rPr>
        <w:t>Простые забавы</w:t>
      </w:r>
    </w:p>
    <w:p w14:paraId="26EA6AF0"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b/>
          <w:sz w:val="28"/>
          <w:szCs w:val="28"/>
          <w:lang w:eastAsia="ru-RU"/>
        </w:rPr>
        <w:t>Простая  и весёлая игра – “Чур, у дерева”.</w:t>
      </w:r>
      <w:r w:rsidRPr="00A012B9">
        <w:rPr>
          <w:rFonts w:ascii="Times New Roman" w:hAnsi="Times New Roman"/>
          <w:sz w:val="28"/>
          <w:szCs w:val="28"/>
          <w:lang w:eastAsia="ru-RU"/>
        </w:rPr>
        <w:t xml:space="preserve"> Перед началом игры выберите водящего, используя считалку. Малыши с удовольствие расскажут любимую считалку, выученную в детском саду. Но вы можете удивить их и своими стишками: </w:t>
      </w:r>
    </w:p>
    <w:p w14:paraId="0A15337C"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Я купил себе дуду,       Я на улицу пойду.</w:t>
      </w:r>
    </w:p>
    <w:p w14:paraId="6A64DBA9"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 xml:space="preserve">Громче дудочка дуди,   Мы </w:t>
      </w:r>
      <w:proofErr w:type="gramStart"/>
      <w:r w:rsidRPr="00A012B9">
        <w:rPr>
          <w:rFonts w:ascii="Times New Roman" w:hAnsi="Times New Roman"/>
          <w:sz w:val="28"/>
          <w:szCs w:val="28"/>
          <w:lang w:eastAsia="ru-RU"/>
        </w:rPr>
        <w:t>играем ты води</w:t>
      </w:r>
      <w:proofErr w:type="gramEnd"/>
      <w:r w:rsidRPr="00A012B9">
        <w:rPr>
          <w:rFonts w:ascii="Times New Roman" w:hAnsi="Times New Roman"/>
          <w:sz w:val="28"/>
          <w:szCs w:val="28"/>
          <w:lang w:eastAsia="ru-RU"/>
        </w:rPr>
        <w:t>.</w:t>
      </w:r>
    </w:p>
    <w:p w14:paraId="3A4BC467"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Итак, водящего выбрали. Он становится в центре полянки. Остальные - у деревьев. Затем игроки начинают перебегать от дерева к дереву. Задача водящего – занять дерево без игрока. Тот, чьё место у дерева занято, становится водящим.</w:t>
      </w:r>
    </w:p>
    <w:p w14:paraId="4319F156" w14:textId="77777777" w:rsidR="00A012B9" w:rsidRDefault="00A012B9" w:rsidP="00A012B9">
      <w:pPr>
        <w:pStyle w:val="a5"/>
        <w:jc w:val="center"/>
        <w:rPr>
          <w:rFonts w:ascii="Times New Roman" w:hAnsi="Times New Roman"/>
          <w:b/>
          <w:sz w:val="28"/>
          <w:szCs w:val="28"/>
          <w:lang w:eastAsia="ru-RU"/>
        </w:rPr>
      </w:pPr>
    </w:p>
    <w:p w14:paraId="554C4D74" w14:textId="77777777" w:rsidR="00A012B9" w:rsidRDefault="00A012B9" w:rsidP="00A012B9">
      <w:pPr>
        <w:pStyle w:val="a5"/>
        <w:jc w:val="center"/>
        <w:rPr>
          <w:rFonts w:ascii="Times New Roman" w:hAnsi="Times New Roman"/>
          <w:b/>
          <w:sz w:val="28"/>
          <w:szCs w:val="28"/>
          <w:lang w:eastAsia="ru-RU"/>
        </w:rPr>
      </w:pPr>
    </w:p>
    <w:p w14:paraId="3277D571" w14:textId="77777777" w:rsidR="00A012B9" w:rsidRDefault="00A012B9" w:rsidP="00A012B9">
      <w:pPr>
        <w:pStyle w:val="a5"/>
        <w:jc w:val="center"/>
        <w:rPr>
          <w:rFonts w:ascii="Times New Roman" w:hAnsi="Times New Roman"/>
          <w:b/>
          <w:sz w:val="28"/>
          <w:szCs w:val="28"/>
          <w:lang w:eastAsia="ru-RU"/>
        </w:rPr>
      </w:pPr>
    </w:p>
    <w:p w14:paraId="07BA6D60" w14:textId="77777777" w:rsidR="00A012B9" w:rsidRPr="00A012B9" w:rsidRDefault="00A012B9" w:rsidP="00A012B9">
      <w:pPr>
        <w:pStyle w:val="a5"/>
        <w:jc w:val="center"/>
        <w:rPr>
          <w:rFonts w:ascii="Times New Roman" w:hAnsi="Times New Roman"/>
          <w:b/>
          <w:color w:val="00B050"/>
          <w:sz w:val="44"/>
          <w:szCs w:val="44"/>
          <w:lang w:eastAsia="ru-RU"/>
        </w:rPr>
      </w:pPr>
      <w:r w:rsidRPr="00A012B9">
        <w:rPr>
          <w:rFonts w:ascii="Times New Roman" w:hAnsi="Times New Roman"/>
          <w:b/>
          <w:color w:val="00B050"/>
          <w:sz w:val="44"/>
          <w:szCs w:val="44"/>
          <w:lang w:eastAsia="ru-RU"/>
        </w:rPr>
        <w:lastRenderedPageBreak/>
        <w:t>Игры с мячом</w:t>
      </w:r>
    </w:p>
    <w:tbl>
      <w:tblPr>
        <w:tblpPr w:leftFromText="180" w:rightFromText="180" w:vertAnchor="text" w:horzAnchor="margin" w:tblpXSpec="right" w:tblpY="1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tblGrid>
      <w:tr w:rsidR="00A012B9" w:rsidRPr="00A012B9" w14:paraId="01A8EEE1" w14:textId="77777777" w:rsidTr="00A012B9">
        <w:trPr>
          <w:trHeight w:val="638"/>
        </w:trPr>
        <w:tc>
          <w:tcPr>
            <w:tcW w:w="2376" w:type="dxa"/>
            <w:tcBorders>
              <w:top w:val="single" w:sz="4" w:space="0" w:color="auto"/>
              <w:left w:val="single" w:sz="4" w:space="0" w:color="auto"/>
              <w:bottom w:val="single" w:sz="4" w:space="0" w:color="auto"/>
              <w:right w:val="single" w:sz="4" w:space="0" w:color="auto"/>
            </w:tcBorders>
            <w:hideMark/>
          </w:tcPr>
          <w:p w14:paraId="1602BA12" w14:textId="0AF293E8" w:rsidR="00A012B9" w:rsidRPr="00A012B9" w:rsidRDefault="00A012B9">
            <w:pPr>
              <w:pStyle w:val="a5"/>
              <w:jc w:val="both"/>
              <w:rPr>
                <w:rFonts w:ascii="Times New Roman" w:hAnsi="Times New Roman"/>
                <w:b/>
                <w:sz w:val="28"/>
                <w:szCs w:val="28"/>
                <w:lang w:eastAsia="ru-RU"/>
              </w:rPr>
            </w:pPr>
            <w:r w:rsidRPr="00A012B9">
              <w:rPr>
                <w:noProof/>
                <w:sz w:val="28"/>
                <w:szCs w:val="28"/>
                <w:lang w:eastAsia="ru-RU"/>
              </w:rPr>
              <w:drawing>
                <wp:inline distT="0" distB="0" distL="0" distR="0" wp14:editId="2A07DE94">
                  <wp:extent cx="1323975"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895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tc>
      </w:tr>
    </w:tbl>
    <w:p w14:paraId="48E0D2E7"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b/>
          <w:sz w:val="28"/>
          <w:szCs w:val="28"/>
          <w:lang w:eastAsia="ru-RU"/>
        </w:rPr>
        <w:t>Ещё лучше – поиграть в “</w:t>
      </w:r>
      <w:proofErr w:type="gramStart"/>
      <w:r w:rsidRPr="00A012B9">
        <w:rPr>
          <w:rFonts w:ascii="Times New Roman" w:hAnsi="Times New Roman"/>
          <w:b/>
          <w:sz w:val="28"/>
          <w:szCs w:val="28"/>
          <w:lang w:eastAsia="ru-RU"/>
        </w:rPr>
        <w:t>съедобное-несъедобное</w:t>
      </w:r>
      <w:proofErr w:type="gramEnd"/>
      <w:r w:rsidRPr="00A012B9">
        <w:rPr>
          <w:rFonts w:ascii="Times New Roman" w:hAnsi="Times New Roman"/>
          <w:b/>
          <w:sz w:val="28"/>
          <w:szCs w:val="28"/>
          <w:lang w:eastAsia="ru-RU"/>
        </w:rPr>
        <w:t>”.</w:t>
      </w:r>
      <w:r w:rsidRPr="00A012B9">
        <w:rPr>
          <w:rFonts w:ascii="Times New Roman" w:hAnsi="Times New Roman"/>
          <w:sz w:val="28"/>
          <w:szCs w:val="28"/>
          <w:lang w:eastAsia="ru-RU"/>
        </w:rPr>
        <w:t xml:space="preserve"> Бросаете ребёнку мячик и говорите, например</w:t>
      </w:r>
      <w:proofErr w:type="gramStart"/>
      <w:r w:rsidRPr="00A012B9">
        <w:rPr>
          <w:rFonts w:ascii="Times New Roman" w:hAnsi="Times New Roman"/>
          <w:sz w:val="28"/>
          <w:szCs w:val="28"/>
          <w:lang w:eastAsia="ru-RU"/>
        </w:rPr>
        <w:t xml:space="preserve"> :</w:t>
      </w:r>
      <w:proofErr w:type="gramEnd"/>
      <w:r w:rsidRPr="00A012B9">
        <w:rPr>
          <w:rFonts w:ascii="Times New Roman" w:hAnsi="Times New Roman"/>
          <w:sz w:val="28"/>
          <w:szCs w:val="28"/>
          <w:lang w:eastAsia="ru-RU"/>
        </w:rPr>
        <w:t xml:space="preserve"> “Конфета!” Если это можно съесть - малыш мяч ловит, если нет - отбивает. Обязательно меняйтесь местами с сыном или дочкой. Теперь ребёнок бросает вам мячик и называет предметы, а вы ловите или отбиваете. Это очень полезное занятие и для тренировки координации движений, и для развития мышления.</w:t>
      </w:r>
    </w:p>
    <w:p w14:paraId="7407C55A" w14:textId="77777777" w:rsidR="00A012B9" w:rsidRPr="00A012B9" w:rsidRDefault="00A012B9" w:rsidP="00A012B9">
      <w:pPr>
        <w:pStyle w:val="a5"/>
        <w:jc w:val="center"/>
        <w:rPr>
          <w:rFonts w:ascii="Times New Roman" w:hAnsi="Times New Roman"/>
          <w:b/>
          <w:sz w:val="28"/>
          <w:szCs w:val="28"/>
          <w:lang w:eastAsia="ru-RU"/>
        </w:rPr>
      </w:pPr>
      <w:r w:rsidRPr="00A012B9">
        <w:rPr>
          <w:rFonts w:ascii="Times New Roman" w:hAnsi="Times New Roman"/>
          <w:b/>
          <w:sz w:val="28"/>
          <w:szCs w:val="28"/>
          <w:lang w:eastAsia="ru-RU"/>
        </w:rPr>
        <w:t>Забытое старое</w:t>
      </w:r>
    </w:p>
    <w:p w14:paraId="692B0667"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b/>
          <w:sz w:val="28"/>
          <w:szCs w:val="28"/>
          <w:lang w:eastAsia="ru-RU"/>
        </w:rPr>
        <w:t>Ещё одна игра для всей семьи под названием “Дедушка-рожок”.</w:t>
      </w:r>
      <w:r w:rsidRPr="00A012B9">
        <w:rPr>
          <w:rFonts w:ascii="Times New Roman" w:hAnsi="Times New Roman"/>
          <w:sz w:val="28"/>
          <w:szCs w:val="28"/>
          <w:lang w:eastAsia="ru-RU"/>
        </w:rPr>
        <w:t xml:space="preserve"> Именно так мы будем называть водящего (например, папу). Нарисуйте </w:t>
      </w:r>
    </w:p>
    <w:p w14:paraId="32A18F3C"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на земле два дома для играющих и кружком в стороне – дом “дедушки-рожка”. Начинается игра. Водящий спрашивает: “Кто меня боится?” Все громко отвечают: “Никто!” - и перебегают из одного дома в другой. Да ещё и водящего дразнят:</w:t>
      </w:r>
    </w:p>
    <w:p w14:paraId="7B00C743"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 xml:space="preserve">Дедушка-рожок,         Съешь с горошком пирожок! </w:t>
      </w:r>
    </w:p>
    <w:p w14:paraId="67E946B4" w14:textId="77777777" w:rsidR="00A012B9" w:rsidRDefault="00A012B9" w:rsidP="00A012B9">
      <w:pPr>
        <w:pStyle w:val="a5"/>
        <w:jc w:val="both"/>
        <w:rPr>
          <w:rFonts w:ascii="Times New Roman" w:hAnsi="Times New Roman"/>
          <w:sz w:val="24"/>
          <w:szCs w:val="24"/>
          <w:lang w:eastAsia="ru-RU"/>
        </w:rPr>
      </w:pPr>
      <w:r>
        <w:rPr>
          <w:rFonts w:ascii="Times New Roman" w:hAnsi="Times New Roman"/>
          <w:sz w:val="24"/>
          <w:szCs w:val="24"/>
          <w:lang w:eastAsia="ru-RU"/>
        </w:rPr>
        <w:t xml:space="preserve">Папа выбегает из своего дома и ловит маму и малышей. Кроху поймать легко, маму сложнее, поэтому и скорость должна быть разной. </w:t>
      </w:r>
      <w:proofErr w:type="gramStart"/>
      <w:r>
        <w:rPr>
          <w:rFonts w:ascii="Times New Roman" w:hAnsi="Times New Roman"/>
          <w:sz w:val="24"/>
          <w:szCs w:val="24"/>
          <w:lang w:eastAsia="ru-RU"/>
        </w:rPr>
        <w:t>Пойманный</w:t>
      </w:r>
      <w:proofErr w:type="gramEnd"/>
      <w:r>
        <w:rPr>
          <w:rFonts w:ascii="Times New Roman" w:hAnsi="Times New Roman"/>
          <w:sz w:val="24"/>
          <w:szCs w:val="24"/>
          <w:lang w:eastAsia="ru-RU"/>
        </w:rPr>
        <w:t xml:space="preserve"> становится “дедушкой-рожком”…</w:t>
      </w:r>
    </w:p>
    <w:p w14:paraId="7B4A60D9" w14:textId="77777777" w:rsidR="00A012B9" w:rsidRDefault="00A012B9" w:rsidP="00A012B9">
      <w:pPr>
        <w:pStyle w:val="a5"/>
        <w:jc w:val="both"/>
        <w:rPr>
          <w:rFonts w:ascii="Times New Roman" w:hAnsi="Times New Roman"/>
          <w:i/>
          <w:sz w:val="24"/>
          <w:szCs w:val="24"/>
          <w:lang w:eastAsia="ru-RU"/>
        </w:rPr>
      </w:pPr>
      <w:r>
        <w:rPr>
          <w:rFonts w:ascii="Times New Roman" w:hAnsi="Times New Roman"/>
          <w:i/>
          <w:sz w:val="24"/>
          <w:szCs w:val="24"/>
          <w:lang w:eastAsia="ru-RU"/>
        </w:rPr>
        <w:t xml:space="preserve">И это далеко не всё, во что можно поиграть. Добавьте к этому бадминтон, прыжки на скакалке, игры с летающей пластиковой тарелочкой, и радости малышей не будет границ. Придумайте вместе новую игру или поменяйте правила </w:t>
      </w:r>
      <w:proofErr w:type="gramStart"/>
      <w:r>
        <w:rPr>
          <w:rFonts w:ascii="Times New Roman" w:hAnsi="Times New Roman"/>
          <w:i/>
          <w:sz w:val="24"/>
          <w:szCs w:val="24"/>
          <w:lang w:eastAsia="ru-RU"/>
        </w:rPr>
        <w:t>старой</w:t>
      </w:r>
      <w:proofErr w:type="gramEnd"/>
      <w:r>
        <w:rPr>
          <w:rFonts w:ascii="Times New Roman" w:hAnsi="Times New Roman"/>
          <w:i/>
          <w:sz w:val="24"/>
          <w:szCs w:val="24"/>
          <w:lang w:eastAsia="ru-RU"/>
        </w:rPr>
        <w:t xml:space="preserve">. Пригласите с собой на прогулку друзей, тогда играть будет ещё интересней и веселее… </w:t>
      </w:r>
    </w:p>
    <w:p w14:paraId="6F724F87" w14:textId="77777777" w:rsidR="00A012B9" w:rsidRDefault="00A012B9" w:rsidP="00A012B9">
      <w:pPr>
        <w:pStyle w:val="a5"/>
        <w:jc w:val="both"/>
        <w:rPr>
          <w:rFonts w:ascii="Times New Roman" w:hAnsi="Times New Roman"/>
          <w:b/>
          <w:i/>
          <w:sz w:val="24"/>
          <w:szCs w:val="24"/>
          <w:lang w:eastAsia="ru-RU"/>
        </w:rPr>
      </w:pPr>
    </w:p>
    <w:p w14:paraId="0F61E110" w14:textId="77777777" w:rsidR="00A012B9" w:rsidRDefault="00A012B9" w:rsidP="00A012B9">
      <w:pPr>
        <w:pStyle w:val="a5"/>
        <w:jc w:val="both"/>
        <w:rPr>
          <w:rFonts w:ascii="Times New Roman" w:hAnsi="Times New Roman"/>
          <w:i/>
          <w:sz w:val="24"/>
          <w:szCs w:val="24"/>
          <w:lang w:eastAsia="ru-RU"/>
        </w:rPr>
      </w:pPr>
      <w:r>
        <w:rPr>
          <w:rFonts w:ascii="Times New Roman" w:hAnsi="Times New Roman"/>
          <w:b/>
          <w:i/>
          <w:sz w:val="24"/>
          <w:szCs w:val="24"/>
          <w:lang w:eastAsia="ru-RU"/>
        </w:rPr>
        <w:t xml:space="preserve">И, может быть, уже не будет для вас проблемой, как же провести следующие выходные?.. </w:t>
      </w:r>
    </w:p>
    <w:p w14:paraId="3903CF65" w14:textId="77777777" w:rsidR="00A012B9" w:rsidRDefault="00A012B9" w:rsidP="00A012B9">
      <w:pPr>
        <w:spacing w:before="100" w:beforeAutospacing="1" w:after="100" w:afterAutospacing="1" w:line="240" w:lineRule="auto"/>
        <w:jc w:val="right"/>
        <w:rPr>
          <w:rFonts w:ascii="Times New Roman" w:eastAsia="Times New Roman" w:hAnsi="Times New Roman"/>
          <w:b/>
          <w:bCs/>
          <w:szCs w:val="48"/>
          <w:lang w:eastAsia="ru-RU"/>
        </w:rPr>
      </w:pPr>
    </w:p>
    <w:p w14:paraId="62383273" w14:textId="77777777" w:rsidR="00A012B9" w:rsidRDefault="00A012B9" w:rsidP="00A012B9">
      <w:pPr>
        <w:spacing w:before="100" w:beforeAutospacing="1" w:after="100" w:afterAutospacing="1" w:line="240" w:lineRule="auto"/>
        <w:jc w:val="right"/>
        <w:rPr>
          <w:rFonts w:ascii="Times New Roman" w:eastAsia="Times New Roman" w:hAnsi="Times New Roman"/>
          <w:b/>
          <w:bCs/>
          <w:szCs w:val="48"/>
          <w:lang w:eastAsia="ru-RU"/>
        </w:rPr>
      </w:pPr>
      <w:r>
        <w:rPr>
          <w:rFonts w:ascii="Times New Roman" w:eastAsia="Times New Roman" w:hAnsi="Times New Roman"/>
          <w:b/>
          <w:bCs/>
          <w:szCs w:val="48"/>
          <w:lang w:eastAsia="ru-RU"/>
        </w:rPr>
        <w:t>Обсудите эту тему с детьми…</w:t>
      </w:r>
    </w:p>
    <w:tbl>
      <w:tblPr>
        <w:tblpPr w:leftFromText="180" w:rightFromText="180" w:vertAnchor="page" w:horzAnchor="margin" w:tblpY="5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tblGrid>
      <w:tr w:rsidR="00A012B9" w14:paraId="5A3B6864" w14:textId="77777777" w:rsidTr="00A012B9">
        <w:trPr>
          <w:trHeight w:val="1263"/>
        </w:trPr>
        <w:tc>
          <w:tcPr>
            <w:tcW w:w="1658" w:type="dxa"/>
            <w:tcBorders>
              <w:top w:val="single" w:sz="4" w:space="0" w:color="auto"/>
              <w:left w:val="single" w:sz="4" w:space="0" w:color="auto"/>
              <w:bottom w:val="single" w:sz="4" w:space="0" w:color="auto"/>
              <w:right w:val="single" w:sz="4" w:space="0" w:color="auto"/>
            </w:tcBorders>
            <w:hideMark/>
          </w:tcPr>
          <w:p w14:paraId="20F46109" w14:textId="6ABFAB3F" w:rsidR="00A012B9" w:rsidRDefault="00A012B9">
            <w:pPr>
              <w:spacing w:before="100" w:beforeAutospacing="1" w:after="100" w:afterAutospacing="1" w:line="240" w:lineRule="auto"/>
              <w:jc w:val="right"/>
              <w:rPr>
                <w:rFonts w:ascii="Times New Roman" w:eastAsia="Times New Roman" w:hAnsi="Times New Roman"/>
                <w:b/>
                <w:bCs/>
                <w:szCs w:val="48"/>
                <w:lang w:eastAsia="ru-RU"/>
              </w:rPr>
            </w:pPr>
            <w:r>
              <w:rPr>
                <w:noProof/>
                <w:lang w:eastAsia="ru-RU"/>
              </w:rPr>
              <w:drawing>
                <wp:inline distT="0" distB="0" distL="0" distR="0" wp14:editId="0528011F">
                  <wp:extent cx="914400"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1811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tc>
      </w:tr>
    </w:tbl>
    <w:p w14:paraId="3420A12A" w14:textId="77777777" w:rsidR="00A012B9" w:rsidRPr="00A012B9" w:rsidRDefault="00A012B9" w:rsidP="00A012B9">
      <w:pPr>
        <w:pStyle w:val="a5"/>
        <w:jc w:val="center"/>
        <w:rPr>
          <w:rFonts w:ascii="Times New Roman" w:hAnsi="Times New Roman"/>
          <w:b/>
          <w:color w:val="FF0000"/>
          <w:sz w:val="44"/>
          <w:szCs w:val="44"/>
          <w:lang w:eastAsia="ru-RU"/>
        </w:rPr>
      </w:pPr>
      <w:r w:rsidRPr="00A012B9">
        <w:rPr>
          <w:rFonts w:ascii="Times New Roman" w:hAnsi="Times New Roman"/>
          <w:b/>
          <w:color w:val="FF0000"/>
          <w:sz w:val="44"/>
          <w:szCs w:val="44"/>
          <w:lang w:eastAsia="ru-RU"/>
        </w:rPr>
        <w:t>Правильная осанка - путь к красоте тела</w:t>
      </w:r>
    </w:p>
    <w:p w14:paraId="62D3A41E" w14:textId="77777777" w:rsidR="00A012B9" w:rsidRDefault="00A012B9" w:rsidP="00A012B9">
      <w:pPr>
        <w:pStyle w:val="a5"/>
        <w:jc w:val="center"/>
        <w:rPr>
          <w:rFonts w:ascii="Times New Roman" w:hAnsi="Times New Roman"/>
          <w:b/>
          <w:sz w:val="28"/>
          <w:szCs w:val="24"/>
          <w:lang w:eastAsia="ru-RU"/>
        </w:rPr>
      </w:pPr>
    </w:p>
    <w:p w14:paraId="6C4C0742" w14:textId="77777777" w:rsidR="00A012B9" w:rsidRPr="00A012B9" w:rsidRDefault="00A012B9" w:rsidP="00A012B9">
      <w:pPr>
        <w:pStyle w:val="a5"/>
        <w:jc w:val="both"/>
        <w:rPr>
          <w:rFonts w:ascii="Times New Roman" w:hAnsi="Times New Roman"/>
          <w:sz w:val="28"/>
          <w:szCs w:val="28"/>
          <w:lang w:eastAsia="ru-RU"/>
        </w:rPr>
      </w:pPr>
      <w:r w:rsidRPr="00A012B9">
        <w:rPr>
          <w:rFonts w:ascii="Times New Roman" w:hAnsi="Times New Roman"/>
          <w:sz w:val="28"/>
          <w:szCs w:val="28"/>
          <w:lang w:eastAsia="ru-RU"/>
        </w:rPr>
        <w:t>В некотором царстве, в некотором государстве жили-были две очень знатные семьи. Одна семья – горбунов – была очень гордой. Они так и говорили про себя: “Мы самые знатные, мы самые богатые, мы самые красивые. У нас круглые спины, а голова всегда смотрит вниз – мы все видим, что лежит на земле”. А семья стойкого оловянного солдатика была очень скромной. Отец всегда говорил сыну: “Смотри всегда вперед, сынок. Не склоняй голову трудностями. Расправь свои плечи, подставь свою грудь навстречу всем ветрам, и никогда ничего не бойся”.</w:t>
      </w:r>
    </w:p>
    <w:p w14:paraId="3BBF728D" w14:textId="77777777" w:rsidR="00A012B9" w:rsidRPr="00A012B9" w:rsidRDefault="00A012B9" w:rsidP="00A012B9">
      <w:pPr>
        <w:pStyle w:val="a5"/>
        <w:numPr>
          <w:ilvl w:val="0"/>
          <w:numId w:val="1"/>
        </w:numPr>
        <w:jc w:val="both"/>
        <w:rPr>
          <w:rFonts w:ascii="Times New Roman" w:hAnsi="Times New Roman"/>
          <w:sz w:val="28"/>
          <w:szCs w:val="28"/>
          <w:lang w:eastAsia="ru-RU"/>
        </w:rPr>
      </w:pPr>
      <w:r w:rsidRPr="00A012B9">
        <w:rPr>
          <w:rFonts w:ascii="Times New Roman" w:hAnsi="Times New Roman"/>
          <w:sz w:val="28"/>
          <w:szCs w:val="28"/>
          <w:lang w:eastAsia="ru-RU"/>
        </w:rPr>
        <w:t xml:space="preserve">А как вы думаете, в какой семье люди красивее? </w:t>
      </w:r>
    </w:p>
    <w:p w14:paraId="3A9A6390" w14:textId="77777777" w:rsidR="00A012B9" w:rsidRPr="00A012B9" w:rsidRDefault="00A012B9" w:rsidP="00A012B9">
      <w:pPr>
        <w:pStyle w:val="a5"/>
        <w:numPr>
          <w:ilvl w:val="0"/>
          <w:numId w:val="1"/>
        </w:numPr>
        <w:jc w:val="both"/>
        <w:rPr>
          <w:rFonts w:ascii="Times New Roman" w:hAnsi="Times New Roman"/>
          <w:sz w:val="28"/>
          <w:szCs w:val="28"/>
          <w:lang w:eastAsia="ru-RU"/>
        </w:rPr>
      </w:pPr>
      <w:r w:rsidRPr="00A012B9">
        <w:rPr>
          <w:rFonts w:ascii="Times New Roman" w:hAnsi="Times New Roman"/>
          <w:sz w:val="28"/>
          <w:szCs w:val="28"/>
          <w:lang w:eastAsia="ru-RU"/>
        </w:rPr>
        <w:t>Красота у человека бывает внутренняя (это его мысли, его чувства, его характер) и внешняя (это черты лица, рост, фигура, осанка).</w:t>
      </w:r>
    </w:p>
    <w:p w14:paraId="4FEA6B12" w14:textId="77777777" w:rsidR="00A012B9" w:rsidRPr="00A012B9" w:rsidRDefault="00A012B9" w:rsidP="00A012B9">
      <w:pPr>
        <w:pStyle w:val="a5"/>
        <w:numPr>
          <w:ilvl w:val="0"/>
          <w:numId w:val="1"/>
        </w:numPr>
        <w:jc w:val="both"/>
        <w:rPr>
          <w:rFonts w:ascii="Times New Roman" w:hAnsi="Times New Roman"/>
          <w:sz w:val="28"/>
          <w:szCs w:val="28"/>
          <w:lang w:eastAsia="ru-RU"/>
        </w:rPr>
      </w:pPr>
      <w:r w:rsidRPr="00A012B9">
        <w:rPr>
          <w:rFonts w:ascii="Times New Roman" w:hAnsi="Times New Roman"/>
          <w:sz w:val="28"/>
          <w:szCs w:val="28"/>
          <w:lang w:eastAsia="ru-RU"/>
        </w:rPr>
        <w:t>У кого более красивая осанка: у горбуна или солдатика?</w:t>
      </w:r>
    </w:p>
    <w:p w14:paraId="6F1A709F" w14:textId="77777777" w:rsidR="00A012B9" w:rsidRPr="00A012B9" w:rsidRDefault="00A012B9" w:rsidP="00A012B9">
      <w:pPr>
        <w:pStyle w:val="a5"/>
        <w:numPr>
          <w:ilvl w:val="0"/>
          <w:numId w:val="1"/>
        </w:numPr>
        <w:jc w:val="both"/>
        <w:rPr>
          <w:rFonts w:ascii="Times New Roman" w:hAnsi="Times New Roman"/>
          <w:sz w:val="28"/>
          <w:szCs w:val="28"/>
          <w:lang w:eastAsia="ru-RU"/>
        </w:rPr>
      </w:pPr>
      <w:r w:rsidRPr="00A012B9">
        <w:rPr>
          <w:rFonts w:ascii="Times New Roman" w:hAnsi="Times New Roman"/>
          <w:sz w:val="28"/>
          <w:szCs w:val="28"/>
          <w:lang w:eastAsia="ru-RU"/>
        </w:rPr>
        <w:lastRenderedPageBreak/>
        <w:t xml:space="preserve">А как вы думаете, приятно смотреть на стройного человека или на сутулого? А почему? А как вам больше нравится ходить – попробуйте! </w:t>
      </w:r>
    </w:p>
    <w:p w14:paraId="645F70DB" w14:textId="77777777" w:rsidR="00A012B9" w:rsidRPr="00A012B9" w:rsidRDefault="00A012B9" w:rsidP="00A012B9">
      <w:pPr>
        <w:pStyle w:val="a5"/>
        <w:numPr>
          <w:ilvl w:val="0"/>
          <w:numId w:val="1"/>
        </w:numPr>
        <w:jc w:val="both"/>
        <w:rPr>
          <w:rFonts w:ascii="Times New Roman" w:hAnsi="Times New Roman"/>
          <w:sz w:val="28"/>
          <w:szCs w:val="28"/>
          <w:lang w:eastAsia="ru-RU"/>
        </w:rPr>
      </w:pPr>
      <w:r w:rsidRPr="00A012B9">
        <w:rPr>
          <w:rFonts w:ascii="Times New Roman" w:hAnsi="Times New Roman"/>
          <w:sz w:val="28"/>
          <w:szCs w:val="28"/>
          <w:lang w:eastAsia="ru-RU"/>
        </w:rPr>
        <w:t xml:space="preserve">Приятно смотреть на стройного человека, стройные люди радуют глаз. Но дело е только в красоте. У стройного человека правильно формируется скелет. При правильной осанке легче работать сердцу, легким, желудку и другим важным органам. Правильная осанка не дается человеку от рождения, а приобретается им. Она вырабатывается в детстве, в юности, а после 18 лет исправить ее недостатки очень трудно, потому что в детском возрасте хрящевая ткань в позвонках еще не заменилась </w:t>
      </w:r>
      <w:proofErr w:type="gramStart"/>
      <w:r w:rsidRPr="00A012B9">
        <w:rPr>
          <w:rFonts w:ascii="Times New Roman" w:hAnsi="Times New Roman"/>
          <w:sz w:val="28"/>
          <w:szCs w:val="28"/>
          <w:lang w:eastAsia="ru-RU"/>
        </w:rPr>
        <w:t>на</w:t>
      </w:r>
      <w:proofErr w:type="gramEnd"/>
      <w:r w:rsidRPr="00A012B9">
        <w:rPr>
          <w:rFonts w:ascii="Times New Roman" w:hAnsi="Times New Roman"/>
          <w:sz w:val="28"/>
          <w:szCs w:val="28"/>
          <w:lang w:eastAsia="ru-RU"/>
        </w:rPr>
        <w:t xml:space="preserve"> костную.</w:t>
      </w:r>
    </w:p>
    <w:p w14:paraId="3C796D62" w14:textId="77777777" w:rsidR="00A012B9" w:rsidRPr="00A012B9" w:rsidRDefault="00A012B9" w:rsidP="00A012B9">
      <w:pPr>
        <w:pStyle w:val="a5"/>
        <w:numPr>
          <w:ilvl w:val="0"/>
          <w:numId w:val="1"/>
        </w:numPr>
        <w:jc w:val="both"/>
        <w:rPr>
          <w:rFonts w:ascii="Times New Roman" w:hAnsi="Times New Roman"/>
          <w:sz w:val="28"/>
          <w:szCs w:val="28"/>
          <w:lang w:eastAsia="ru-RU"/>
        </w:rPr>
      </w:pPr>
      <w:r w:rsidRPr="00A012B9">
        <w:rPr>
          <w:rFonts w:ascii="Times New Roman" w:hAnsi="Times New Roman"/>
          <w:sz w:val="28"/>
          <w:szCs w:val="28"/>
          <w:lang w:eastAsia="ru-RU"/>
        </w:rPr>
        <w:t>Об этом знал оловянный солдатик, потому что с детства занимался физическими упражнениями, спортом, и не раз слышал от родителей: “Не сгибай спину! Расправь плечи! Сиди прямо!”</w:t>
      </w:r>
    </w:p>
    <w:p w14:paraId="19660AB1" w14:textId="77777777" w:rsidR="00A012B9" w:rsidRPr="00A012B9" w:rsidRDefault="00A012B9" w:rsidP="00A012B9">
      <w:pPr>
        <w:pStyle w:val="a5"/>
        <w:numPr>
          <w:ilvl w:val="0"/>
          <w:numId w:val="1"/>
        </w:numPr>
        <w:jc w:val="both"/>
        <w:rPr>
          <w:rFonts w:ascii="Times New Roman" w:hAnsi="Times New Roman"/>
          <w:sz w:val="28"/>
          <w:szCs w:val="28"/>
          <w:lang w:eastAsia="ru-RU"/>
        </w:rPr>
      </w:pPr>
      <w:r w:rsidRPr="00A012B9">
        <w:rPr>
          <w:rFonts w:ascii="Times New Roman" w:hAnsi="Times New Roman"/>
          <w:sz w:val="28"/>
          <w:szCs w:val="28"/>
          <w:lang w:eastAsia="ru-RU"/>
        </w:rPr>
        <w:t>Неправильная осанка делает спину кривой, некрасивой. Если в детстве научиться держать спину прямо, тогда и в старшем возрасте не будут мучить боли в пояснице, спине.</w:t>
      </w:r>
    </w:p>
    <w:p w14:paraId="7AB4E3B7" w14:textId="77777777" w:rsidR="00A012B9" w:rsidRDefault="00A012B9" w:rsidP="00A012B9">
      <w:pPr>
        <w:pStyle w:val="a5"/>
        <w:ind w:left="360"/>
        <w:jc w:val="both"/>
        <w:rPr>
          <w:rFonts w:ascii="Times New Roman" w:hAnsi="Times New Roman"/>
          <w:sz w:val="24"/>
          <w:szCs w:val="24"/>
          <w:lang w:eastAsia="ru-RU"/>
        </w:rPr>
      </w:pPr>
    </w:p>
    <w:p w14:paraId="0890E543" w14:textId="77777777" w:rsidR="00A012B9" w:rsidRDefault="00A012B9" w:rsidP="00A012B9">
      <w:pPr>
        <w:pStyle w:val="a5"/>
        <w:jc w:val="both"/>
        <w:rPr>
          <w:rFonts w:ascii="Times New Roman" w:hAnsi="Times New Roman"/>
          <w:b/>
          <w:sz w:val="24"/>
          <w:szCs w:val="24"/>
          <w:lang w:eastAsia="ru-RU"/>
        </w:rPr>
      </w:pPr>
      <w:r>
        <w:rPr>
          <w:rFonts w:ascii="Times New Roman" w:hAnsi="Times New Roman"/>
          <w:b/>
          <w:sz w:val="24"/>
          <w:szCs w:val="24"/>
          <w:lang w:eastAsia="ru-RU"/>
        </w:rPr>
        <w:t>ИТАК, ПОДВЕДЁМ ИТОГ:</w:t>
      </w:r>
    </w:p>
    <w:p w14:paraId="39B7DF88" w14:textId="77777777" w:rsidR="00A012B9" w:rsidRDefault="00A012B9" w:rsidP="00A012B9">
      <w:pPr>
        <w:pStyle w:val="a5"/>
        <w:jc w:val="both"/>
        <w:rPr>
          <w:rFonts w:ascii="Times New Roman" w:hAnsi="Times New Roman"/>
          <w:b/>
          <w:sz w:val="24"/>
          <w:szCs w:val="24"/>
          <w:lang w:eastAsia="ru-RU"/>
        </w:rPr>
      </w:pPr>
    </w:p>
    <w:p w14:paraId="5E0733FB" w14:textId="77777777" w:rsidR="00A012B9" w:rsidRPr="00A012B9" w:rsidRDefault="00A012B9" w:rsidP="00A012B9">
      <w:pPr>
        <w:pStyle w:val="a5"/>
        <w:numPr>
          <w:ilvl w:val="0"/>
          <w:numId w:val="2"/>
        </w:numPr>
        <w:jc w:val="both"/>
        <w:rPr>
          <w:rFonts w:ascii="Times New Roman" w:hAnsi="Times New Roman"/>
          <w:sz w:val="24"/>
          <w:szCs w:val="24"/>
          <w:lang w:eastAsia="ru-RU"/>
        </w:rPr>
      </w:pPr>
      <w:r w:rsidRPr="00A012B9">
        <w:rPr>
          <w:rFonts w:ascii="Times New Roman" w:hAnsi="Times New Roman"/>
          <w:sz w:val="24"/>
          <w:szCs w:val="24"/>
          <w:lang w:eastAsia="ru-RU"/>
        </w:rPr>
        <w:t>Не лениться, выполнять трудовые поручения дома, в детском саду и т.д.</w:t>
      </w:r>
    </w:p>
    <w:p w14:paraId="5561FA46" w14:textId="77777777" w:rsidR="00A012B9" w:rsidRPr="00A012B9" w:rsidRDefault="00A012B9" w:rsidP="00A012B9">
      <w:pPr>
        <w:pStyle w:val="a5"/>
        <w:numPr>
          <w:ilvl w:val="0"/>
          <w:numId w:val="2"/>
        </w:numPr>
        <w:jc w:val="both"/>
        <w:rPr>
          <w:rFonts w:ascii="Times New Roman" w:hAnsi="Times New Roman"/>
          <w:sz w:val="24"/>
          <w:szCs w:val="24"/>
          <w:lang w:eastAsia="ru-RU"/>
        </w:rPr>
      </w:pPr>
      <w:r w:rsidRPr="00A012B9">
        <w:rPr>
          <w:rFonts w:ascii="Times New Roman" w:hAnsi="Times New Roman"/>
          <w:sz w:val="24"/>
          <w:szCs w:val="24"/>
          <w:lang w:eastAsia="ru-RU"/>
        </w:rPr>
        <w:t>Ежедневно делать утреннею гимнастику, заниматься физическими упражнениями</w:t>
      </w:r>
    </w:p>
    <w:p w14:paraId="2ACB4452" w14:textId="77777777" w:rsidR="00A012B9" w:rsidRPr="00A012B9" w:rsidRDefault="00A012B9" w:rsidP="00A012B9">
      <w:pPr>
        <w:pStyle w:val="a5"/>
        <w:numPr>
          <w:ilvl w:val="0"/>
          <w:numId w:val="2"/>
        </w:numPr>
        <w:jc w:val="both"/>
        <w:rPr>
          <w:rFonts w:ascii="Times New Roman" w:hAnsi="Times New Roman"/>
          <w:sz w:val="24"/>
          <w:szCs w:val="24"/>
          <w:lang w:eastAsia="ru-RU"/>
        </w:rPr>
      </w:pPr>
      <w:r w:rsidRPr="00A012B9">
        <w:rPr>
          <w:rFonts w:ascii="Times New Roman" w:hAnsi="Times New Roman"/>
          <w:sz w:val="24"/>
          <w:szCs w:val="24"/>
          <w:lang w:eastAsia="ru-RU"/>
        </w:rPr>
        <w:t>Правильно сидеть за столом на стуле, не горбиться, не склонять низко голову.</w:t>
      </w:r>
    </w:p>
    <w:p w14:paraId="5308BF0D" w14:textId="77777777" w:rsidR="00A012B9" w:rsidRPr="00A012B9" w:rsidRDefault="00A012B9" w:rsidP="00A012B9">
      <w:pPr>
        <w:pStyle w:val="a5"/>
        <w:numPr>
          <w:ilvl w:val="0"/>
          <w:numId w:val="2"/>
        </w:numPr>
        <w:jc w:val="both"/>
        <w:rPr>
          <w:rFonts w:ascii="Times New Roman" w:hAnsi="Times New Roman"/>
          <w:sz w:val="24"/>
          <w:szCs w:val="24"/>
          <w:lang w:eastAsia="ru-RU"/>
        </w:rPr>
      </w:pPr>
      <w:r w:rsidRPr="00A012B9">
        <w:rPr>
          <w:rFonts w:ascii="Times New Roman" w:hAnsi="Times New Roman"/>
          <w:sz w:val="24"/>
          <w:szCs w:val="24"/>
          <w:lang w:eastAsia="ru-RU"/>
        </w:rPr>
        <w:t>Спать на жесткой постели с невысокой подушкой.</w:t>
      </w:r>
    </w:p>
    <w:p w14:paraId="11963795" w14:textId="77777777" w:rsidR="00A012B9" w:rsidRPr="00A012B9" w:rsidRDefault="00A012B9" w:rsidP="00A012B9">
      <w:pPr>
        <w:pStyle w:val="a5"/>
        <w:numPr>
          <w:ilvl w:val="0"/>
          <w:numId w:val="2"/>
        </w:numPr>
        <w:jc w:val="both"/>
        <w:rPr>
          <w:rFonts w:ascii="Times New Roman" w:hAnsi="Times New Roman"/>
          <w:sz w:val="24"/>
          <w:szCs w:val="24"/>
          <w:lang w:eastAsia="ru-RU"/>
        </w:rPr>
      </w:pPr>
      <w:r w:rsidRPr="00A012B9">
        <w:rPr>
          <w:rFonts w:ascii="Times New Roman" w:hAnsi="Times New Roman"/>
          <w:sz w:val="24"/>
          <w:szCs w:val="24"/>
          <w:lang w:eastAsia="ru-RU"/>
        </w:rPr>
        <w:t>Больше гулять на свежем воздухе, играть в спортивные игры: в футбол, в баскетбол, в теннис, кататься на велосипеде, лыжах, коньках, играть с мячами, обручами.</w:t>
      </w:r>
    </w:p>
    <w:p w14:paraId="4ADF0B25" w14:textId="77777777" w:rsidR="00A012B9" w:rsidRPr="00A012B9" w:rsidRDefault="00A012B9" w:rsidP="00A012B9">
      <w:pPr>
        <w:pStyle w:val="a5"/>
        <w:numPr>
          <w:ilvl w:val="0"/>
          <w:numId w:val="2"/>
        </w:numPr>
        <w:jc w:val="both"/>
        <w:rPr>
          <w:rFonts w:ascii="Times New Roman" w:hAnsi="Times New Roman"/>
          <w:sz w:val="24"/>
          <w:szCs w:val="24"/>
          <w:lang w:eastAsia="ru-RU"/>
        </w:rPr>
      </w:pPr>
      <w:r w:rsidRPr="00A012B9">
        <w:rPr>
          <w:rFonts w:ascii="Times New Roman" w:hAnsi="Times New Roman"/>
          <w:sz w:val="24"/>
          <w:szCs w:val="24"/>
          <w:lang w:eastAsia="ru-RU"/>
        </w:rPr>
        <w:t>Каждый день смотреть на себя в зеркало, которое будет вам напоминать, какая у вас осанка.</w:t>
      </w:r>
    </w:p>
    <w:p w14:paraId="69BB773C" w14:textId="77777777" w:rsidR="00A012B9" w:rsidRDefault="00A012B9" w:rsidP="00A012B9">
      <w:pPr>
        <w:pStyle w:val="a5"/>
        <w:jc w:val="center"/>
        <w:rPr>
          <w:rFonts w:ascii="Times New Roman" w:hAnsi="Times New Roman"/>
          <w:b/>
          <w:sz w:val="28"/>
        </w:rPr>
      </w:pPr>
    </w:p>
    <w:p w14:paraId="57DA2F1C" w14:textId="77777777" w:rsidR="00A012B9" w:rsidRDefault="00A012B9" w:rsidP="00A012B9">
      <w:pPr>
        <w:pStyle w:val="a5"/>
        <w:jc w:val="center"/>
        <w:rPr>
          <w:rFonts w:ascii="Times New Roman" w:hAnsi="Times New Roman"/>
          <w:b/>
          <w:sz w:val="28"/>
        </w:rPr>
      </w:pPr>
      <w:r>
        <w:rPr>
          <w:rFonts w:ascii="Times New Roman" w:hAnsi="Times New Roman"/>
          <w:b/>
          <w:sz w:val="28"/>
        </w:rPr>
        <w:t>Уважаемые папы и мамы!</w:t>
      </w:r>
    </w:p>
    <w:p w14:paraId="684E17BE" w14:textId="77777777" w:rsidR="00A012B9" w:rsidRPr="00A012B9" w:rsidRDefault="00A012B9" w:rsidP="00A012B9">
      <w:pPr>
        <w:pStyle w:val="a5"/>
        <w:jc w:val="both"/>
        <w:rPr>
          <w:rFonts w:ascii="Times New Roman" w:hAnsi="Times New Roman"/>
          <w:sz w:val="28"/>
          <w:szCs w:val="28"/>
        </w:rPr>
      </w:pPr>
    </w:p>
    <w:p w14:paraId="16F1B44F" w14:textId="77777777" w:rsidR="00A012B9" w:rsidRPr="00A012B9" w:rsidRDefault="00A012B9" w:rsidP="00A012B9">
      <w:pPr>
        <w:pStyle w:val="a5"/>
        <w:jc w:val="both"/>
        <w:rPr>
          <w:rFonts w:ascii="Times New Roman" w:hAnsi="Times New Roman"/>
          <w:i/>
          <w:sz w:val="24"/>
          <w:szCs w:val="24"/>
        </w:rPr>
      </w:pPr>
      <w:r w:rsidRPr="00A012B9">
        <w:rPr>
          <w:rFonts w:ascii="Times New Roman" w:hAnsi="Times New Roman"/>
          <w:i/>
          <w:sz w:val="24"/>
          <w:szCs w:val="24"/>
        </w:rPr>
        <w:t>Еще несколько советов перед тем, как вы начнете серьезно и целенаправленно бороться за здоровье и счастье своего ребенка.</w:t>
      </w:r>
    </w:p>
    <w:p w14:paraId="519EFDD6" w14:textId="77777777" w:rsidR="00A012B9" w:rsidRPr="00A012B9" w:rsidRDefault="00A012B9" w:rsidP="00A012B9">
      <w:pPr>
        <w:pStyle w:val="a5"/>
        <w:jc w:val="both"/>
        <w:rPr>
          <w:rFonts w:ascii="Times New Roman" w:hAnsi="Times New Roman"/>
          <w:sz w:val="24"/>
          <w:szCs w:val="24"/>
        </w:rPr>
      </w:pPr>
    </w:p>
    <w:p w14:paraId="5B7CCAFD" w14:textId="77777777" w:rsidR="00A012B9" w:rsidRPr="00A012B9" w:rsidRDefault="00A012B9" w:rsidP="00A012B9">
      <w:pPr>
        <w:pStyle w:val="a5"/>
        <w:numPr>
          <w:ilvl w:val="0"/>
          <w:numId w:val="3"/>
        </w:numPr>
        <w:jc w:val="both"/>
        <w:rPr>
          <w:rFonts w:ascii="Times New Roman" w:hAnsi="Times New Roman"/>
          <w:sz w:val="24"/>
          <w:szCs w:val="24"/>
        </w:rPr>
      </w:pPr>
      <w:r w:rsidRPr="00A012B9">
        <w:rPr>
          <w:rFonts w:ascii="Times New Roman" w:hAnsi="Times New Roman"/>
          <w:sz w:val="24"/>
          <w:szCs w:val="24"/>
        </w:rPr>
        <w:t>Помогите своим детям сделать упражнения необходимыми и привычными в их жизни.</w:t>
      </w:r>
    </w:p>
    <w:p w14:paraId="5D843A5A" w14:textId="77777777" w:rsidR="00A012B9" w:rsidRPr="00A012B9" w:rsidRDefault="00A012B9" w:rsidP="00A012B9">
      <w:pPr>
        <w:pStyle w:val="a5"/>
        <w:jc w:val="both"/>
        <w:rPr>
          <w:rFonts w:ascii="Times New Roman" w:hAnsi="Times New Roman"/>
          <w:sz w:val="24"/>
          <w:szCs w:val="24"/>
        </w:rPr>
      </w:pPr>
    </w:p>
    <w:p w14:paraId="34BF84DC" w14:textId="77777777" w:rsidR="00A012B9" w:rsidRPr="00A012B9" w:rsidRDefault="00A012B9" w:rsidP="00A012B9">
      <w:pPr>
        <w:pStyle w:val="a5"/>
        <w:numPr>
          <w:ilvl w:val="0"/>
          <w:numId w:val="3"/>
        </w:numPr>
        <w:jc w:val="both"/>
        <w:rPr>
          <w:rFonts w:ascii="Times New Roman" w:hAnsi="Times New Roman"/>
          <w:sz w:val="24"/>
          <w:szCs w:val="24"/>
        </w:rPr>
      </w:pPr>
      <w:r w:rsidRPr="00A012B9">
        <w:rPr>
          <w:rFonts w:ascii="Times New Roman" w:hAnsi="Times New Roman"/>
          <w:sz w:val="24"/>
          <w:szCs w:val="24"/>
        </w:rPr>
        <w:t>Постарайтесь быть примером своему ребенку в выполнении упражнений, делайте их вместе с ним.</w:t>
      </w:r>
    </w:p>
    <w:p w14:paraId="3258B08F" w14:textId="77777777" w:rsidR="00A012B9" w:rsidRPr="00A012B9" w:rsidRDefault="00A012B9" w:rsidP="00A012B9">
      <w:pPr>
        <w:pStyle w:val="a5"/>
        <w:jc w:val="both"/>
        <w:rPr>
          <w:rFonts w:ascii="Times New Roman" w:hAnsi="Times New Roman"/>
          <w:sz w:val="24"/>
          <w:szCs w:val="24"/>
        </w:rPr>
      </w:pPr>
    </w:p>
    <w:p w14:paraId="0F7A201D" w14:textId="77777777" w:rsidR="00A012B9" w:rsidRPr="00A012B9" w:rsidRDefault="00A012B9" w:rsidP="00A012B9">
      <w:pPr>
        <w:pStyle w:val="a5"/>
        <w:numPr>
          <w:ilvl w:val="0"/>
          <w:numId w:val="3"/>
        </w:numPr>
        <w:jc w:val="both"/>
        <w:rPr>
          <w:rFonts w:ascii="Times New Roman" w:hAnsi="Times New Roman"/>
          <w:sz w:val="24"/>
          <w:szCs w:val="24"/>
        </w:rPr>
      </w:pPr>
      <w:r w:rsidRPr="00A012B9">
        <w:rPr>
          <w:rFonts w:ascii="Times New Roman" w:hAnsi="Times New Roman"/>
          <w:sz w:val="24"/>
          <w:szCs w:val="24"/>
        </w:rPr>
        <w:t>Не ругайте ребенка, если он делает что-то не так, постарайтесь, чтобы он выполнял упражнения охотно, только тогда они смогут перерасти в привычку.</w:t>
      </w:r>
    </w:p>
    <w:p w14:paraId="5B2EBAEC" w14:textId="77777777" w:rsidR="00A012B9" w:rsidRPr="00A012B9" w:rsidRDefault="00A012B9" w:rsidP="00A012B9">
      <w:pPr>
        <w:pStyle w:val="a5"/>
        <w:jc w:val="both"/>
        <w:rPr>
          <w:rFonts w:ascii="Times New Roman" w:hAnsi="Times New Roman"/>
          <w:sz w:val="24"/>
          <w:szCs w:val="24"/>
        </w:rPr>
      </w:pPr>
    </w:p>
    <w:p w14:paraId="2AC5C707" w14:textId="77777777" w:rsidR="00A012B9" w:rsidRPr="00A012B9" w:rsidRDefault="00A012B9" w:rsidP="00A012B9">
      <w:pPr>
        <w:pStyle w:val="a5"/>
        <w:numPr>
          <w:ilvl w:val="0"/>
          <w:numId w:val="3"/>
        </w:numPr>
        <w:jc w:val="both"/>
        <w:rPr>
          <w:rFonts w:ascii="Times New Roman" w:hAnsi="Times New Roman"/>
          <w:sz w:val="24"/>
          <w:szCs w:val="24"/>
        </w:rPr>
      </w:pPr>
      <w:r w:rsidRPr="00A012B9">
        <w:rPr>
          <w:rFonts w:ascii="Times New Roman" w:hAnsi="Times New Roman"/>
          <w:sz w:val="24"/>
          <w:szCs w:val="24"/>
        </w:rPr>
        <w:t>Подчеркивайте, пусть маленькие, достижения ребенка.</w:t>
      </w:r>
    </w:p>
    <w:p w14:paraId="0071227A" w14:textId="77777777" w:rsidR="00A012B9" w:rsidRPr="00A012B9" w:rsidRDefault="00A012B9" w:rsidP="00A012B9">
      <w:pPr>
        <w:pStyle w:val="a5"/>
        <w:jc w:val="both"/>
        <w:rPr>
          <w:rFonts w:ascii="Times New Roman" w:hAnsi="Times New Roman"/>
          <w:sz w:val="24"/>
          <w:szCs w:val="24"/>
        </w:rPr>
      </w:pPr>
    </w:p>
    <w:p w14:paraId="0F444803" w14:textId="77777777" w:rsidR="00A012B9" w:rsidRPr="00A012B9" w:rsidRDefault="00A012B9" w:rsidP="00A012B9">
      <w:pPr>
        <w:pStyle w:val="a5"/>
        <w:numPr>
          <w:ilvl w:val="0"/>
          <w:numId w:val="3"/>
        </w:numPr>
        <w:jc w:val="both"/>
        <w:rPr>
          <w:rFonts w:ascii="Times New Roman" w:hAnsi="Times New Roman"/>
          <w:sz w:val="24"/>
          <w:szCs w:val="24"/>
        </w:rPr>
      </w:pPr>
      <w:r w:rsidRPr="00A012B9">
        <w:rPr>
          <w:rFonts w:ascii="Times New Roman" w:hAnsi="Times New Roman"/>
          <w:sz w:val="24"/>
          <w:szCs w:val="24"/>
        </w:rPr>
        <w:t>Во время выполнения упражнений радуйтесь хорошей музыке, возможности общения, улыбайтесь друг другу, поддерживайте друг друга во всех начинаниях!</w:t>
      </w:r>
    </w:p>
    <w:p w14:paraId="701EE0AB" w14:textId="77777777" w:rsidR="00A012B9" w:rsidRDefault="00A012B9" w:rsidP="00A012B9">
      <w:pPr>
        <w:pStyle w:val="a5"/>
        <w:rPr>
          <w:rFonts w:ascii="Times New Roman" w:hAnsi="Times New Roman"/>
          <w:sz w:val="24"/>
        </w:rPr>
      </w:pPr>
    </w:p>
    <w:p w14:paraId="6B9DF8AE" w14:textId="77777777" w:rsidR="00A012B9" w:rsidRDefault="00A012B9" w:rsidP="00A012B9">
      <w:pPr>
        <w:pStyle w:val="a5"/>
        <w:rPr>
          <w:rFonts w:ascii="Times New Roman" w:hAnsi="Times New Roman"/>
          <w:sz w:val="24"/>
        </w:rPr>
      </w:pPr>
    </w:p>
    <w:p w14:paraId="220FCF10" w14:textId="07038981" w:rsidR="00A012B9" w:rsidRPr="00A012B9" w:rsidRDefault="00A012B9" w:rsidP="00A012B9">
      <w:pPr>
        <w:pStyle w:val="a5"/>
        <w:rPr>
          <w:rFonts w:ascii="Times New Roman" w:hAnsi="Times New Roman"/>
          <w:b/>
          <w:sz w:val="56"/>
          <w:szCs w:val="56"/>
        </w:rPr>
      </w:pPr>
      <w:r>
        <w:rPr>
          <w:rFonts w:ascii="Times New Roman" w:hAnsi="Times New Roman"/>
          <w:sz w:val="24"/>
        </w:rPr>
        <w:t xml:space="preserve">                           </w:t>
      </w:r>
      <w:r>
        <w:rPr>
          <w:rFonts w:ascii="Times New Roman" w:hAnsi="Times New Roman"/>
          <w:b/>
          <w:color w:val="7030A0"/>
          <w:sz w:val="56"/>
          <w:szCs w:val="56"/>
        </w:rPr>
        <w:t>Успехов и удачи!</w:t>
      </w:r>
    </w:p>
    <w:p w14:paraId="53876BC2" w14:textId="77777777" w:rsidR="00A012B9" w:rsidRDefault="00A012B9" w:rsidP="00A012B9">
      <w:pPr>
        <w:pStyle w:val="a5"/>
        <w:jc w:val="center"/>
        <w:rPr>
          <w:rFonts w:ascii="Times New Roman" w:hAnsi="Times New Roman"/>
          <w:b/>
          <w:sz w:val="28"/>
        </w:rPr>
      </w:pPr>
    </w:p>
    <w:p w14:paraId="10325F4F" w14:textId="77777777" w:rsidR="00A012B9" w:rsidRDefault="00A012B9" w:rsidP="00A012B9">
      <w:pPr>
        <w:spacing w:before="100" w:beforeAutospacing="1" w:after="100" w:afterAutospacing="1" w:line="240" w:lineRule="auto"/>
        <w:jc w:val="center"/>
        <w:rPr>
          <w:rFonts w:ascii="Arial" w:eastAsia="Times New Roman" w:hAnsi="Arial" w:cs="Arial"/>
          <w:b/>
          <w:bCs/>
          <w:color w:val="24027D"/>
          <w:sz w:val="24"/>
          <w:szCs w:val="24"/>
          <w:lang w:eastAsia="ru-RU"/>
        </w:rPr>
      </w:pPr>
      <w:r>
        <w:rPr>
          <w:rFonts w:ascii="Arial" w:eastAsia="Times New Roman" w:hAnsi="Arial" w:cs="Arial"/>
          <w:b/>
          <w:bCs/>
          <w:color w:val="24027D"/>
          <w:sz w:val="24"/>
          <w:szCs w:val="24"/>
          <w:lang w:eastAsia="ru-RU"/>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30.5pt;height:51.75pt" fillcolor="yellow" strokecolor="red" strokeweight="1pt">
            <v:shadow on="t" color="#009" offset="7pt,-7pt"/>
            <v:textpath style="font-family:&quot;Impact&quot;;v-text-spacing:52429f;v-text-kern:t" trim="t" fitpath="t" xscale="f" string="Десять советов родителям"/>
          </v:shape>
        </w:pict>
      </w:r>
    </w:p>
    <w:p w14:paraId="332E7F27" w14:textId="77777777" w:rsidR="00A012B9" w:rsidRPr="00A012B9" w:rsidRDefault="00A012B9" w:rsidP="00A012B9">
      <w:pPr>
        <w:pStyle w:val="a5"/>
        <w:jc w:val="both"/>
        <w:rPr>
          <w:rFonts w:ascii="Times New Roman" w:hAnsi="Times New Roman"/>
          <w:sz w:val="24"/>
          <w:szCs w:val="24"/>
          <w:lang w:eastAsia="ru-RU"/>
        </w:rPr>
      </w:pPr>
      <w:r w:rsidRPr="00A012B9">
        <w:rPr>
          <w:rFonts w:ascii="Times New Roman" w:hAnsi="Times New Roman"/>
          <w:i/>
          <w:iCs/>
          <w:color w:val="FF0000"/>
          <w:sz w:val="24"/>
          <w:szCs w:val="24"/>
          <w:lang w:eastAsia="ru-RU"/>
        </w:rPr>
        <w:t>Совет 1.</w:t>
      </w:r>
      <w:r w:rsidRPr="00A012B9">
        <w:rPr>
          <w:rFonts w:ascii="Times New Roman" w:hAnsi="Times New Roman"/>
          <w:i/>
          <w:iCs/>
          <w:sz w:val="24"/>
          <w:szCs w:val="24"/>
          <w:lang w:eastAsia="ru-RU"/>
        </w:rPr>
        <w:t xml:space="preserve"> </w:t>
      </w:r>
      <w:r w:rsidRPr="00A012B9">
        <w:rPr>
          <w:rFonts w:ascii="Times New Roman" w:hAnsi="Times New Roman"/>
          <w:sz w:val="24"/>
          <w:szCs w:val="24"/>
          <w:lang w:eastAsia="ru-RU"/>
        </w:rPr>
        <w:t>По всем вопросам относительно здоровья вашего ребенка следует обращаться к врачу-педиатру, который назначает лечение или при необходимости направляет ребенка на обследование к другим врачам-специалистам. В особых случаях, чтобы не было задержки сроков начала лечения, при появлении первых характерных признаков заболеваний рекомендуется сразу обращаться к специалисту в данной области медицины.</w:t>
      </w:r>
    </w:p>
    <w:p w14:paraId="19D0D04A" w14:textId="77777777" w:rsidR="00A012B9" w:rsidRPr="00A012B9" w:rsidRDefault="00A012B9" w:rsidP="00A012B9">
      <w:pPr>
        <w:pStyle w:val="a5"/>
        <w:jc w:val="both"/>
        <w:rPr>
          <w:rFonts w:ascii="Times New Roman" w:hAnsi="Times New Roman"/>
          <w:sz w:val="24"/>
          <w:szCs w:val="24"/>
          <w:lang w:eastAsia="ru-RU"/>
        </w:rPr>
      </w:pPr>
      <w:r w:rsidRPr="00A012B9">
        <w:rPr>
          <w:rFonts w:ascii="Times New Roman" w:hAnsi="Times New Roman"/>
          <w:i/>
          <w:iCs/>
          <w:color w:val="FF0000"/>
          <w:sz w:val="24"/>
          <w:szCs w:val="24"/>
          <w:lang w:eastAsia="ru-RU"/>
        </w:rPr>
        <w:t>Совет 2.</w:t>
      </w:r>
      <w:r w:rsidRPr="00A012B9">
        <w:rPr>
          <w:rFonts w:ascii="Times New Roman" w:hAnsi="Times New Roman"/>
          <w:i/>
          <w:iCs/>
          <w:sz w:val="24"/>
          <w:szCs w:val="24"/>
          <w:lang w:eastAsia="ru-RU"/>
        </w:rPr>
        <w:t xml:space="preserve"> </w:t>
      </w:r>
      <w:r w:rsidRPr="00A012B9">
        <w:rPr>
          <w:rFonts w:ascii="Times New Roman" w:hAnsi="Times New Roman"/>
          <w:sz w:val="24"/>
          <w:szCs w:val="24"/>
          <w:lang w:eastAsia="ru-RU"/>
        </w:rPr>
        <w:t>Если вы замечаете, что ваш ребенок в кругу своих сверстников отличается неловкостью движений, плохой речью, если у него бывают обмороки, головокружения, головные боли, рвота, его укачивает в транспорте, необходимо проконсультировать ребенка у невропатолога.</w:t>
      </w:r>
    </w:p>
    <w:p w14:paraId="7AD3678B" w14:textId="77777777" w:rsidR="00A012B9" w:rsidRPr="00A012B9" w:rsidRDefault="00A012B9" w:rsidP="00A012B9">
      <w:pPr>
        <w:pStyle w:val="a5"/>
        <w:jc w:val="both"/>
        <w:rPr>
          <w:rFonts w:ascii="Times New Roman" w:hAnsi="Times New Roman"/>
          <w:sz w:val="24"/>
          <w:szCs w:val="24"/>
          <w:lang w:eastAsia="ru-RU"/>
        </w:rPr>
      </w:pPr>
      <w:r w:rsidRPr="00A012B9">
        <w:rPr>
          <w:rFonts w:ascii="Times New Roman" w:hAnsi="Times New Roman"/>
          <w:i/>
          <w:iCs/>
          <w:color w:val="FF0000"/>
          <w:sz w:val="24"/>
          <w:szCs w:val="24"/>
          <w:lang w:eastAsia="ru-RU"/>
        </w:rPr>
        <w:t>Совет 3.</w:t>
      </w:r>
      <w:r w:rsidRPr="00A012B9">
        <w:rPr>
          <w:rFonts w:ascii="Times New Roman" w:hAnsi="Times New Roman"/>
          <w:sz w:val="24"/>
          <w:szCs w:val="24"/>
          <w:lang w:eastAsia="ru-RU"/>
        </w:rPr>
        <w:t xml:space="preserve">Обратите внимание на поведение ребенка: чрезмерная подвижность, </w:t>
      </w:r>
      <w:proofErr w:type="spellStart"/>
      <w:r w:rsidRPr="00A012B9">
        <w:rPr>
          <w:rFonts w:ascii="Times New Roman" w:hAnsi="Times New Roman"/>
          <w:sz w:val="24"/>
          <w:szCs w:val="24"/>
          <w:lang w:eastAsia="ru-RU"/>
        </w:rPr>
        <w:t>гипервозбудимость</w:t>
      </w:r>
      <w:proofErr w:type="spellEnd"/>
      <w:r w:rsidRPr="00A012B9">
        <w:rPr>
          <w:rFonts w:ascii="Times New Roman" w:hAnsi="Times New Roman"/>
          <w:sz w:val="24"/>
          <w:szCs w:val="24"/>
          <w:lang w:eastAsia="ru-RU"/>
        </w:rPr>
        <w:t xml:space="preserve"> или, наоборот, вялость, утомляемость, плаксивость, страхи, нарушенный сон, навязчивые движения - это наиболее распространенные симптомы психического напряжения еще слабой нервной системы ребенка-дошкольника. При появлении этих признаков обязательно следует показать ребенка детскому психиатру.</w:t>
      </w:r>
    </w:p>
    <w:p w14:paraId="1B383656" w14:textId="77777777" w:rsidR="00A012B9" w:rsidRPr="00A012B9" w:rsidRDefault="00A012B9" w:rsidP="00A012B9">
      <w:pPr>
        <w:pStyle w:val="a5"/>
        <w:jc w:val="both"/>
        <w:rPr>
          <w:rFonts w:ascii="Times New Roman" w:hAnsi="Times New Roman"/>
          <w:sz w:val="24"/>
          <w:szCs w:val="24"/>
          <w:lang w:eastAsia="ru-RU"/>
        </w:rPr>
      </w:pPr>
      <w:r w:rsidRPr="00A012B9">
        <w:rPr>
          <w:rFonts w:ascii="Times New Roman" w:hAnsi="Times New Roman"/>
          <w:i/>
          <w:iCs/>
          <w:color w:val="FF0000"/>
          <w:sz w:val="24"/>
          <w:szCs w:val="24"/>
          <w:lang w:eastAsia="ru-RU"/>
        </w:rPr>
        <w:t>Совет 4.</w:t>
      </w:r>
      <w:r w:rsidRPr="00A012B9">
        <w:rPr>
          <w:rFonts w:ascii="Times New Roman" w:hAnsi="Times New Roman"/>
          <w:i/>
          <w:iCs/>
          <w:sz w:val="24"/>
          <w:szCs w:val="24"/>
          <w:lang w:eastAsia="ru-RU"/>
        </w:rPr>
        <w:t xml:space="preserve"> </w:t>
      </w:r>
      <w:r w:rsidRPr="00A012B9">
        <w:rPr>
          <w:rFonts w:ascii="Times New Roman" w:hAnsi="Times New Roman"/>
          <w:sz w:val="24"/>
          <w:szCs w:val="24"/>
          <w:lang w:eastAsia="ru-RU"/>
        </w:rPr>
        <w:t xml:space="preserve">Ваш ребенок часто переспрашивает или не всегда реагирует на обращенную к нему речь, у него бывают частые ангины, потеря голоса, кашель, постоянный насморк, если ребенок спит с открытым ртом, храпит во сне, гнусавит при разговоре - проконсультируйте ребенка у </w:t>
      </w:r>
      <w:proofErr w:type="gramStart"/>
      <w:r w:rsidRPr="00A012B9">
        <w:rPr>
          <w:rFonts w:ascii="Times New Roman" w:hAnsi="Times New Roman"/>
          <w:sz w:val="24"/>
          <w:szCs w:val="24"/>
          <w:lang w:eastAsia="ru-RU"/>
        </w:rPr>
        <w:t>ЛОР-врача</w:t>
      </w:r>
      <w:proofErr w:type="gramEnd"/>
      <w:r w:rsidRPr="00A012B9">
        <w:rPr>
          <w:rFonts w:ascii="Times New Roman" w:hAnsi="Times New Roman"/>
          <w:sz w:val="24"/>
          <w:szCs w:val="24"/>
          <w:lang w:eastAsia="ru-RU"/>
        </w:rPr>
        <w:t xml:space="preserve"> (отоларинголога).</w:t>
      </w:r>
    </w:p>
    <w:p w14:paraId="56893804" w14:textId="77777777" w:rsidR="00A012B9" w:rsidRPr="00A012B9" w:rsidRDefault="00A012B9" w:rsidP="00A012B9">
      <w:pPr>
        <w:pStyle w:val="a5"/>
        <w:jc w:val="both"/>
        <w:rPr>
          <w:rFonts w:ascii="Times New Roman" w:hAnsi="Times New Roman"/>
          <w:sz w:val="24"/>
          <w:szCs w:val="24"/>
          <w:lang w:eastAsia="ru-RU"/>
        </w:rPr>
      </w:pPr>
      <w:r w:rsidRPr="00A012B9">
        <w:rPr>
          <w:rFonts w:ascii="Times New Roman" w:hAnsi="Times New Roman"/>
          <w:i/>
          <w:iCs/>
          <w:color w:val="FF0000"/>
          <w:sz w:val="24"/>
          <w:szCs w:val="24"/>
          <w:lang w:eastAsia="ru-RU"/>
        </w:rPr>
        <w:t>Совет 5.</w:t>
      </w:r>
      <w:r w:rsidRPr="00A012B9">
        <w:rPr>
          <w:rFonts w:ascii="Times New Roman" w:hAnsi="Times New Roman"/>
          <w:sz w:val="24"/>
          <w:szCs w:val="24"/>
          <w:lang w:eastAsia="ru-RU"/>
        </w:rPr>
        <w:t>Если у ребенка плохой аппетит, часто возникает тошнота, рвота, нарушения стула (запор, жидкий стул), боли в животе (до еды, после еды), следует обратиться за квалифицированной помощью к врачу-гастроэнтерологу.</w:t>
      </w:r>
    </w:p>
    <w:p w14:paraId="6936C2D3" w14:textId="77777777" w:rsidR="00A012B9" w:rsidRPr="00A012B9" w:rsidRDefault="00A012B9" w:rsidP="00A012B9">
      <w:pPr>
        <w:pStyle w:val="a5"/>
        <w:jc w:val="both"/>
        <w:rPr>
          <w:rFonts w:ascii="Times New Roman" w:hAnsi="Times New Roman"/>
          <w:sz w:val="24"/>
          <w:szCs w:val="24"/>
          <w:lang w:eastAsia="ru-RU"/>
        </w:rPr>
      </w:pPr>
      <w:r w:rsidRPr="00A012B9">
        <w:rPr>
          <w:rFonts w:ascii="Times New Roman" w:hAnsi="Times New Roman"/>
          <w:i/>
          <w:iCs/>
          <w:color w:val="FF0000"/>
          <w:sz w:val="24"/>
          <w:szCs w:val="24"/>
          <w:lang w:eastAsia="ru-RU"/>
        </w:rPr>
        <w:t>Совет 6.</w:t>
      </w:r>
      <w:r w:rsidRPr="00A012B9">
        <w:rPr>
          <w:rFonts w:ascii="Times New Roman" w:hAnsi="Times New Roman"/>
          <w:i/>
          <w:iCs/>
          <w:sz w:val="24"/>
          <w:szCs w:val="24"/>
          <w:lang w:eastAsia="ru-RU"/>
        </w:rPr>
        <w:t xml:space="preserve"> </w:t>
      </w:r>
      <w:proofErr w:type="gramStart"/>
      <w:r w:rsidRPr="00A012B9">
        <w:rPr>
          <w:rFonts w:ascii="Times New Roman" w:hAnsi="Times New Roman"/>
          <w:sz w:val="24"/>
          <w:szCs w:val="24"/>
          <w:lang w:eastAsia="ru-RU"/>
        </w:rPr>
        <w:t>Обращение за консультацией врача-аллерголога необходимо в тех случаях, если в дошкольном периоде у ребенка возникает реакция (сыпь, отек, затрудненное дыхание, внезапный насморк, чихание) на какую-то пищу, запахи, пыльцу цветов, лекарства, прививки.</w:t>
      </w:r>
      <w:proofErr w:type="gramEnd"/>
    </w:p>
    <w:p w14:paraId="74DCFC87" w14:textId="77777777" w:rsidR="00A012B9" w:rsidRPr="00A012B9" w:rsidRDefault="00A012B9" w:rsidP="00A012B9">
      <w:pPr>
        <w:pStyle w:val="a5"/>
        <w:jc w:val="both"/>
        <w:rPr>
          <w:rFonts w:ascii="Times New Roman" w:hAnsi="Times New Roman"/>
          <w:sz w:val="24"/>
          <w:szCs w:val="24"/>
          <w:lang w:eastAsia="ru-RU"/>
        </w:rPr>
      </w:pPr>
      <w:r w:rsidRPr="00A012B9">
        <w:rPr>
          <w:rFonts w:ascii="Times New Roman" w:hAnsi="Times New Roman"/>
          <w:i/>
          <w:iCs/>
          <w:color w:val="FF0000"/>
          <w:sz w:val="24"/>
          <w:szCs w:val="24"/>
          <w:lang w:eastAsia="ru-RU"/>
        </w:rPr>
        <w:t>Совет 7.</w:t>
      </w:r>
      <w:r w:rsidRPr="00A012B9">
        <w:rPr>
          <w:rFonts w:ascii="Times New Roman" w:hAnsi="Times New Roman"/>
          <w:sz w:val="24"/>
          <w:szCs w:val="24"/>
          <w:lang w:eastAsia="ru-RU"/>
        </w:rPr>
        <w:t>Воспаление кожи на разных участках тела (чаще на руках и ногах), сопровождающееся покраснением, зудом, шелушением, экссудацией - возможно, это признаки хронического дерматита или экземы, вылечить которые поможет врач-дерматолог. К дерматологу следует обращаться при любых видимых изменениях состояния кожных покровов, ногтей, волос.</w:t>
      </w:r>
    </w:p>
    <w:p w14:paraId="5CD0CC1D" w14:textId="77777777" w:rsidR="00A012B9" w:rsidRPr="00A012B9" w:rsidRDefault="00A012B9" w:rsidP="00A012B9">
      <w:pPr>
        <w:pStyle w:val="a5"/>
        <w:jc w:val="both"/>
        <w:rPr>
          <w:rFonts w:ascii="Times New Roman" w:hAnsi="Times New Roman"/>
          <w:sz w:val="24"/>
          <w:szCs w:val="24"/>
          <w:lang w:eastAsia="ru-RU"/>
        </w:rPr>
      </w:pPr>
      <w:proofErr w:type="gramStart"/>
      <w:r w:rsidRPr="00A012B9">
        <w:rPr>
          <w:rFonts w:ascii="Times New Roman" w:hAnsi="Times New Roman"/>
          <w:i/>
          <w:iCs/>
          <w:color w:val="FF0000"/>
          <w:sz w:val="24"/>
          <w:szCs w:val="24"/>
          <w:lang w:eastAsia="ru-RU"/>
        </w:rPr>
        <w:t>Совет 8.</w:t>
      </w:r>
      <w:r w:rsidRPr="00A012B9">
        <w:rPr>
          <w:rFonts w:ascii="Times New Roman" w:hAnsi="Times New Roman"/>
          <w:sz w:val="24"/>
          <w:szCs w:val="24"/>
          <w:lang w:eastAsia="ru-RU"/>
        </w:rPr>
        <w:t>Если вы замечаете, что ребенок сощуривает веки, когда рассматривает отдаленные предметы, или низко наклоняется над листом альбома или книги, близко садится к экрану телевизора, если он издалека (с расстояния 5 метров) не различает мелкие (до 1 см в диаметре) предметы, необходимо проверить остроту зрения вашего ребенка - обратитесь к окулисту (офтальмологу).</w:t>
      </w:r>
      <w:proofErr w:type="gramEnd"/>
    </w:p>
    <w:p w14:paraId="51336527" w14:textId="77777777" w:rsidR="00A012B9" w:rsidRPr="00A012B9" w:rsidRDefault="00A012B9" w:rsidP="00A012B9">
      <w:pPr>
        <w:pStyle w:val="a5"/>
        <w:jc w:val="both"/>
        <w:rPr>
          <w:rFonts w:ascii="Times New Roman" w:hAnsi="Times New Roman"/>
          <w:sz w:val="24"/>
          <w:szCs w:val="24"/>
          <w:lang w:eastAsia="ru-RU"/>
        </w:rPr>
      </w:pPr>
      <w:r w:rsidRPr="00A012B9">
        <w:rPr>
          <w:rFonts w:ascii="Times New Roman" w:hAnsi="Times New Roman"/>
          <w:i/>
          <w:iCs/>
          <w:color w:val="FF0000"/>
          <w:sz w:val="24"/>
          <w:szCs w:val="24"/>
          <w:lang w:eastAsia="ru-RU"/>
        </w:rPr>
        <w:t>Совет 9.</w:t>
      </w:r>
      <w:r w:rsidRPr="00A012B9">
        <w:rPr>
          <w:rFonts w:ascii="Times New Roman" w:hAnsi="Times New Roman"/>
          <w:i/>
          <w:iCs/>
          <w:sz w:val="24"/>
          <w:szCs w:val="24"/>
          <w:lang w:eastAsia="ru-RU"/>
        </w:rPr>
        <w:t xml:space="preserve"> </w:t>
      </w:r>
      <w:proofErr w:type="gramStart"/>
      <w:r w:rsidRPr="00A012B9">
        <w:rPr>
          <w:rFonts w:ascii="Times New Roman" w:hAnsi="Times New Roman"/>
          <w:sz w:val="24"/>
          <w:szCs w:val="24"/>
          <w:lang w:eastAsia="ru-RU"/>
        </w:rPr>
        <w:t>Постоянно обращайте внимание на осанку ребенка: при ходьбе он сутулится, у него одно плечо ниже другого, лопатки сильно выступают при выпрямленной спине; сидя на стуле, он заметно прогибается в ту или иную сторону, пытается часто менять позу, низко наклоняется (почти ложится на стол) во время рисования и т.п. - обследование состояния позвоночника должен произвести специалист-ортопед.</w:t>
      </w:r>
      <w:proofErr w:type="gramEnd"/>
    </w:p>
    <w:p w14:paraId="3BBC633B" w14:textId="77777777" w:rsidR="00A012B9" w:rsidRPr="00A012B9" w:rsidRDefault="00A012B9" w:rsidP="00A012B9">
      <w:pPr>
        <w:pStyle w:val="a5"/>
        <w:jc w:val="both"/>
        <w:rPr>
          <w:rFonts w:ascii="Times New Roman" w:hAnsi="Times New Roman"/>
          <w:sz w:val="24"/>
          <w:szCs w:val="24"/>
          <w:lang w:eastAsia="ru-RU"/>
        </w:rPr>
      </w:pPr>
      <w:r w:rsidRPr="00A012B9">
        <w:rPr>
          <w:rFonts w:ascii="Times New Roman" w:hAnsi="Times New Roman"/>
          <w:i/>
          <w:iCs/>
          <w:color w:val="FF0000"/>
          <w:sz w:val="24"/>
          <w:szCs w:val="24"/>
          <w:lang w:eastAsia="ru-RU"/>
        </w:rPr>
        <w:t>Совет 10.</w:t>
      </w:r>
      <w:r w:rsidRPr="00A012B9">
        <w:rPr>
          <w:rFonts w:ascii="Times New Roman" w:hAnsi="Times New Roman"/>
          <w:i/>
          <w:iCs/>
          <w:sz w:val="24"/>
          <w:szCs w:val="24"/>
          <w:lang w:eastAsia="ru-RU"/>
        </w:rPr>
        <w:t xml:space="preserve"> </w:t>
      </w:r>
      <w:r w:rsidRPr="00A012B9">
        <w:rPr>
          <w:rFonts w:ascii="Times New Roman" w:hAnsi="Times New Roman"/>
          <w:sz w:val="24"/>
          <w:szCs w:val="24"/>
          <w:lang w:eastAsia="ru-RU"/>
        </w:rPr>
        <w:t>Не забывайте о необходимости обязательных профилактических осмотров вашего ребенка следующими специалистами: эндокринологом (предупреждение заболеваний щитовидной железы, диабета, ожирения, нарушений роста), хирургом (обнаружение врожденных аномалий), стоматологом (выявление и лечение кариеса), кардиологом (диагностика нарушений функции сердца и сосудов), логопедом (нарушения речи и восприятия звуков).</w:t>
      </w:r>
    </w:p>
    <w:p w14:paraId="77612D9F" w14:textId="77777777" w:rsidR="00A012B9" w:rsidRDefault="00A012B9" w:rsidP="00492EA1"/>
    <w:p w14:paraId="64A6912C" w14:textId="77777777" w:rsidR="00A012B9" w:rsidRDefault="00A012B9" w:rsidP="00A012B9">
      <w:r>
        <w:lastRenderedPageBreak/>
        <w:t xml:space="preserve">Государственное Бюджетное Общеобразовательное Учреждение средняя школа им. Кузнецова с. </w:t>
      </w:r>
      <w:proofErr w:type="spellStart"/>
      <w:r>
        <w:t>Курумоч</w:t>
      </w:r>
      <w:proofErr w:type="spellEnd"/>
      <w:r>
        <w:t xml:space="preserve"> структурное подразделение детский сад «Белочка» Муниципального района Волжский Самарской области.</w:t>
      </w:r>
    </w:p>
    <w:p w14:paraId="651C28F0" w14:textId="77777777" w:rsidR="00A012B9" w:rsidRDefault="00A012B9" w:rsidP="00A012B9"/>
    <w:p w14:paraId="5BACD7AD" w14:textId="045B64DF" w:rsidR="00A012B9" w:rsidRPr="00A012B9" w:rsidRDefault="00A012B9" w:rsidP="00A012B9">
      <w:pPr>
        <w:rPr>
          <w:i/>
          <w:sz w:val="28"/>
          <w:szCs w:val="28"/>
        </w:rPr>
      </w:pPr>
      <w:r w:rsidRPr="00A012B9">
        <w:rPr>
          <w:i/>
          <w:sz w:val="28"/>
          <w:szCs w:val="28"/>
        </w:rPr>
        <w:t>Периодическое издание.</w:t>
      </w:r>
    </w:p>
    <w:p w14:paraId="10DADC98" w14:textId="77777777" w:rsidR="00A012B9" w:rsidRDefault="00A012B9" w:rsidP="00492EA1"/>
    <w:p w14:paraId="374D7768" w14:textId="132EB5F8" w:rsidR="00A012B9" w:rsidRDefault="00A012B9" w:rsidP="00492EA1">
      <w:r>
        <w:rPr>
          <w:noProof/>
          <w:lang w:eastAsia="ru-RU"/>
        </w:rPr>
        <w:drawing>
          <wp:inline distT="0" distB="0" distL="0" distR="0" wp14:editId="6B1B58E8">
            <wp:extent cx="4676140" cy="18408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140" cy="1840865"/>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inline>
        </w:drawing>
      </w:r>
    </w:p>
    <w:p w14:paraId="31EA8F7F" w14:textId="77777777" w:rsidR="00A012B9" w:rsidRDefault="00A012B9" w:rsidP="00492EA1"/>
    <w:p w14:paraId="4428F9D5" w14:textId="77777777" w:rsidR="00A012B9" w:rsidRDefault="00A012B9" w:rsidP="00492EA1"/>
    <w:p w14:paraId="73053F3C" w14:textId="77777777" w:rsidR="00A012B9" w:rsidRDefault="00A012B9" w:rsidP="00492EA1"/>
    <w:p w14:paraId="2B57DF5A" w14:textId="0DF90183" w:rsidR="00A012B9" w:rsidRDefault="00802884" w:rsidP="00492EA1">
      <w:r>
        <w:rPr>
          <w:noProof/>
          <w:lang w:eastAsia="ru-RU"/>
        </w:rPr>
        <w:drawing>
          <wp:inline distT="0" distB="0" distL="0" distR="0" wp14:editId="7C1A5F6A">
            <wp:extent cx="4143375" cy="1847850"/>
            <wp:effectExtent l="0" t="0" r="0" b="0"/>
            <wp:docPr id="31" name="Рисунок 31" descr="D:\Пользователь\Pictures\4e9bec3f-c17d-428a-b768-80a3f6a52425.Ful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Пользователь\Pictures\4e9bec3f-c17d-428a-b768-80a3f6a52425.Full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3375" cy="18478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5205197" w14:textId="495AF1B2" w:rsidR="00A012B9" w:rsidRPr="00802884" w:rsidRDefault="00802884" w:rsidP="00492EA1">
      <w:pPr>
        <w:rPr>
          <w:b/>
          <w:sz w:val="52"/>
          <w:szCs w:val="52"/>
        </w:rPr>
      </w:pPr>
      <w:r w:rsidRPr="00802884">
        <w:rPr>
          <w:b/>
          <w:sz w:val="52"/>
          <w:szCs w:val="52"/>
        </w:rPr>
        <w:t xml:space="preserve">           «Будь здоров, малыш!»</w:t>
      </w:r>
    </w:p>
    <w:p w14:paraId="23E6FC27" w14:textId="77777777" w:rsidR="00A012B9" w:rsidRDefault="00A012B9" w:rsidP="00492EA1"/>
    <w:p w14:paraId="6044CCD9" w14:textId="789728FC" w:rsidR="003C3CDA" w:rsidRPr="003C3CDA" w:rsidRDefault="00802884" w:rsidP="003C3CDA">
      <w:pPr>
        <w:rPr>
          <w:b/>
          <w:sz w:val="28"/>
          <w:szCs w:val="28"/>
        </w:rPr>
      </w:pPr>
      <w:r>
        <w:t xml:space="preserve">                                                      </w:t>
      </w:r>
      <w:r w:rsidR="003C3CDA">
        <w:rPr>
          <w:b/>
          <w:sz w:val="28"/>
          <w:szCs w:val="28"/>
        </w:rPr>
        <w:t xml:space="preserve">   Выпуск № 3</w:t>
      </w:r>
    </w:p>
    <w:p w14:paraId="4A738FA7" w14:textId="51C001CF" w:rsidR="003C3CDA" w:rsidRPr="003C3CDA" w:rsidRDefault="003C3CDA" w:rsidP="003C3CDA">
      <w:pPr>
        <w:rPr>
          <w:b/>
          <w:sz w:val="28"/>
          <w:szCs w:val="28"/>
        </w:rPr>
      </w:pPr>
      <w:r w:rsidRPr="003C3CDA">
        <w:rPr>
          <w:b/>
          <w:sz w:val="28"/>
          <w:szCs w:val="28"/>
        </w:rPr>
        <w:t xml:space="preserve">               </w:t>
      </w:r>
      <w:r>
        <w:rPr>
          <w:b/>
          <w:sz w:val="28"/>
          <w:szCs w:val="28"/>
        </w:rPr>
        <w:t xml:space="preserve">                            Ноябрь </w:t>
      </w:r>
      <w:r w:rsidRPr="003C3CDA">
        <w:rPr>
          <w:b/>
          <w:sz w:val="28"/>
          <w:szCs w:val="28"/>
        </w:rPr>
        <w:t xml:space="preserve"> 2013 год.</w:t>
      </w:r>
    </w:p>
    <w:p w14:paraId="4E5AC5F2" w14:textId="77777777" w:rsidR="003C3CDA" w:rsidRPr="003C3CDA" w:rsidRDefault="003C3CDA" w:rsidP="003C3CDA">
      <w:pPr>
        <w:rPr>
          <w:b/>
          <w:sz w:val="28"/>
          <w:szCs w:val="28"/>
        </w:rPr>
      </w:pPr>
    </w:p>
    <w:p w14:paraId="4AD4459E" w14:textId="5CF48845" w:rsidR="003C3CDA" w:rsidRPr="003C3CDA" w:rsidRDefault="003C3CDA" w:rsidP="00492EA1">
      <w:pPr>
        <w:rPr>
          <w:sz w:val="28"/>
          <w:szCs w:val="28"/>
        </w:rPr>
      </w:pPr>
      <w:r w:rsidRPr="003C3CDA">
        <w:rPr>
          <w:b/>
          <w:sz w:val="28"/>
          <w:szCs w:val="28"/>
        </w:rPr>
        <w:t>Ответственны за выпуск:</w:t>
      </w:r>
      <w:r w:rsidRPr="003C3CDA">
        <w:rPr>
          <w:sz w:val="28"/>
          <w:szCs w:val="28"/>
        </w:rPr>
        <w:t xml:space="preserve"> воспитатели Кузнецова Т.А., Ханунова О.В.</w:t>
      </w:r>
    </w:p>
    <w:p w14:paraId="6AACFCF9" w14:textId="7CD494F3" w:rsidR="003C3CDA" w:rsidRPr="003C3CDA" w:rsidRDefault="00991E14" w:rsidP="003C3CDA">
      <w:pPr>
        <w:rPr>
          <w:color w:val="0070C0"/>
          <w:sz w:val="44"/>
          <w:szCs w:val="44"/>
        </w:rPr>
      </w:pPr>
      <w:r w:rsidRPr="003C3CDA">
        <w:rPr>
          <w:color w:val="0070C0"/>
          <w:sz w:val="44"/>
          <w:szCs w:val="44"/>
        </w:rPr>
        <w:lastRenderedPageBreak/>
        <w:t xml:space="preserve"> </w:t>
      </w:r>
      <w:r w:rsidR="003C3CDA" w:rsidRPr="003C3CDA">
        <w:rPr>
          <w:color w:val="0070C0"/>
          <w:sz w:val="44"/>
          <w:szCs w:val="44"/>
        </w:rPr>
        <w:t>«Как ухаживать за больным ребенком дома».</w:t>
      </w:r>
    </w:p>
    <w:p w14:paraId="0971D060" w14:textId="77777777" w:rsidR="003C3CDA" w:rsidRPr="003C3CDA" w:rsidRDefault="003C3CDA" w:rsidP="003C3CDA">
      <w:pPr>
        <w:rPr>
          <w:sz w:val="28"/>
          <w:szCs w:val="28"/>
        </w:rPr>
      </w:pPr>
      <w:r w:rsidRPr="003C3CDA">
        <w:rPr>
          <w:sz w:val="28"/>
          <w:szCs w:val="28"/>
        </w:rPr>
        <w:t>Острые респираторные вирусные инфекции (ОРВИ) – частое заболевание в детском возрасте. Как правило, оно протекает легко и не требует лечения в стационаре. Мы хотим напомнить родителям о некоторых правилах ухода за больными ОРВИ или пневмонией в домашних условиях.</w:t>
      </w:r>
    </w:p>
    <w:p w14:paraId="6E53A646" w14:textId="77777777" w:rsidR="003C3CDA" w:rsidRPr="003C3CDA" w:rsidRDefault="003C3CDA" w:rsidP="003C3CDA">
      <w:pPr>
        <w:rPr>
          <w:sz w:val="28"/>
          <w:szCs w:val="28"/>
        </w:rPr>
      </w:pPr>
      <w:r w:rsidRPr="003C3CDA">
        <w:rPr>
          <w:sz w:val="28"/>
          <w:szCs w:val="28"/>
        </w:rPr>
        <w:t>Если ваш ребенок заболел ОРВИ, необходимо часто (4-6 раз) проветривать помещение, не вынося из него заболевшего.</w:t>
      </w:r>
    </w:p>
    <w:p w14:paraId="1A1EBC80" w14:textId="77777777" w:rsidR="003C3CDA" w:rsidRPr="003C3CDA" w:rsidRDefault="003C3CDA" w:rsidP="003C3CDA">
      <w:pPr>
        <w:rPr>
          <w:sz w:val="28"/>
          <w:szCs w:val="28"/>
        </w:rPr>
      </w:pPr>
      <w:r w:rsidRPr="003C3CDA">
        <w:rPr>
          <w:sz w:val="28"/>
          <w:szCs w:val="28"/>
        </w:rPr>
        <w:t>Температура воздуха в комнате должна быть примерно 20 гр. Во время сна ребенка форточку желательно оставлять открытой.</w:t>
      </w:r>
    </w:p>
    <w:p w14:paraId="283231B9" w14:textId="77777777" w:rsidR="003C3CDA" w:rsidRPr="003C3CDA" w:rsidRDefault="003C3CDA" w:rsidP="003C3CDA">
      <w:pPr>
        <w:rPr>
          <w:sz w:val="28"/>
          <w:szCs w:val="28"/>
        </w:rPr>
      </w:pPr>
      <w:r w:rsidRPr="003C3CDA">
        <w:rPr>
          <w:sz w:val="28"/>
          <w:szCs w:val="28"/>
        </w:rPr>
        <w:t xml:space="preserve">Родителям следует помнить, что в период болезни ребенок теряет много жидкости. Чтобы восполнить эту потерю, следует давать больному питьё в виде чая, морсов, соков, компота из сухофруктов. С потом ребенок теряет и соли, вот почему надо поить его подсоленной водой(1/2 чайной ложки </w:t>
      </w:r>
      <w:proofErr w:type="spellStart"/>
      <w:r w:rsidRPr="003C3CDA">
        <w:rPr>
          <w:sz w:val="28"/>
          <w:szCs w:val="28"/>
        </w:rPr>
        <w:t>по-варенной</w:t>
      </w:r>
      <w:proofErr w:type="spellEnd"/>
      <w:r w:rsidRPr="003C3CDA">
        <w:rPr>
          <w:sz w:val="28"/>
          <w:szCs w:val="28"/>
        </w:rPr>
        <w:t xml:space="preserve"> соли на 500 мл</w:t>
      </w:r>
      <w:proofErr w:type="gramStart"/>
      <w:r w:rsidRPr="003C3CDA">
        <w:rPr>
          <w:sz w:val="28"/>
          <w:szCs w:val="28"/>
        </w:rPr>
        <w:t>.</w:t>
      </w:r>
      <w:proofErr w:type="gramEnd"/>
      <w:r w:rsidRPr="003C3CDA">
        <w:rPr>
          <w:sz w:val="28"/>
          <w:szCs w:val="28"/>
        </w:rPr>
        <w:t xml:space="preserve"> </w:t>
      </w:r>
      <w:proofErr w:type="gramStart"/>
      <w:r w:rsidRPr="003C3CDA">
        <w:rPr>
          <w:sz w:val="28"/>
          <w:szCs w:val="28"/>
        </w:rPr>
        <w:t>в</w:t>
      </w:r>
      <w:proofErr w:type="gramEnd"/>
      <w:r w:rsidRPr="003C3CDA">
        <w:rPr>
          <w:sz w:val="28"/>
          <w:szCs w:val="28"/>
        </w:rPr>
        <w:t xml:space="preserve">оды). Воду можно подсластить 4 чайными </w:t>
      </w:r>
      <w:proofErr w:type="gramStart"/>
      <w:r w:rsidRPr="003C3CDA">
        <w:rPr>
          <w:sz w:val="28"/>
          <w:szCs w:val="28"/>
        </w:rPr>
        <w:t>лож-</w:t>
      </w:r>
      <w:proofErr w:type="spellStart"/>
      <w:r w:rsidRPr="003C3CDA">
        <w:rPr>
          <w:sz w:val="28"/>
          <w:szCs w:val="28"/>
        </w:rPr>
        <w:t>ками</w:t>
      </w:r>
      <w:proofErr w:type="spellEnd"/>
      <w:proofErr w:type="gramEnd"/>
      <w:r w:rsidRPr="003C3CDA">
        <w:rPr>
          <w:sz w:val="28"/>
          <w:szCs w:val="28"/>
        </w:rPr>
        <w:t xml:space="preserve"> сахара.</w:t>
      </w:r>
    </w:p>
    <w:p w14:paraId="28AA5B07" w14:textId="77777777" w:rsidR="003C3CDA" w:rsidRPr="003C3CDA" w:rsidRDefault="003C3CDA" w:rsidP="003C3CDA">
      <w:pPr>
        <w:rPr>
          <w:sz w:val="28"/>
          <w:szCs w:val="28"/>
        </w:rPr>
      </w:pPr>
      <w:r w:rsidRPr="003C3CDA">
        <w:rPr>
          <w:sz w:val="28"/>
          <w:szCs w:val="28"/>
        </w:rPr>
        <w:t>Широко распространено мнение о необходимости применения самых разнообразных лекарственных сре</w:t>
      </w:r>
      <w:proofErr w:type="gramStart"/>
      <w:r w:rsidRPr="003C3CDA">
        <w:rPr>
          <w:sz w:val="28"/>
          <w:szCs w:val="28"/>
        </w:rPr>
        <w:t>дств дл</w:t>
      </w:r>
      <w:proofErr w:type="gramEnd"/>
      <w:r w:rsidRPr="003C3CDA">
        <w:rPr>
          <w:sz w:val="28"/>
          <w:szCs w:val="28"/>
        </w:rPr>
        <w:t xml:space="preserve">я лечения ОРВИ. Однако </w:t>
      </w:r>
      <w:proofErr w:type="spellStart"/>
      <w:proofErr w:type="gramStart"/>
      <w:r w:rsidRPr="003C3CDA">
        <w:rPr>
          <w:sz w:val="28"/>
          <w:szCs w:val="28"/>
        </w:rPr>
        <w:t>исполь-зование</w:t>
      </w:r>
      <w:proofErr w:type="spellEnd"/>
      <w:proofErr w:type="gramEnd"/>
      <w:r w:rsidRPr="003C3CDA">
        <w:rPr>
          <w:sz w:val="28"/>
          <w:szCs w:val="28"/>
        </w:rPr>
        <w:t xml:space="preserve"> таких антибиотиков, как эритромицин, </w:t>
      </w:r>
      <w:proofErr w:type="spellStart"/>
      <w:r w:rsidRPr="003C3CDA">
        <w:rPr>
          <w:sz w:val="28"/>
          <w:szCs w:val="28"/>
        </w:rPr>
        <w:t>олететрин</w:t>
      </w:r>
      <w:proofErr w:type="spellEnd"/>
      <w:r w:rsidRPr="003C3CDA">
        <w:rPr>
          <w:sz w:val="28"/>
          <w:szCs w:val="28"/>
        </w:rPr>
        <w:t xml:space="preserve">, и </w:t>
      </w:r>
      <w:proofErr w:type="spellStart"/>
      <w:r w:rsidRPr="003C3CDA">
        <w:rPr>
          <w:sz w:val="28"/>
          <w:szCs w:val="28"/>
        </w:rPr>
        <w:t>сульфанила-мидных</w:t>
      </w:r>
      <w:proofErr w:type="spellEnd"/>
      <w:r w:rsidRPr="003C3CDA">
        <w:rPr>
          <w:sz w:val="28"/>
          <w:szCs w:val="28"/>
        </w:rPr>
        <w:t xml:space="preserve"> препаратов (</w:t>
      </w:r>
      <w:proofErr w:type="spellStart"/>
      <w:r w:rsidRPr="003C3CDA">
        <w:rPr>
          <w:sz w:val="28"/>
          <w:szCs w:val="28"/>
        </w:rPr>
        <w:t>этазола</w:t>
      </w:r>
      <w:proofErr w:type="spellEnd"/>
      <w:r w:rsidRPr="003C3CDA">
        <w:rPr>
          <w:sz w:val="28"/>
          <w:szCs w:val="28"/>
        </w:rPr>
        <w:t xml:space="preserve">, </w:t>
      </w:r>
      <w:proofErr w:type="spellStart"/>
      <w:r w:rsidRPr="003C3CDA">
        <w:rPr>
          <w:sz w:val="28"/>
          <w:szCs w:val="28"/>
        </w:rPr>
        <w:t>сульфадиметоксина</w:t>
      </w:r>
      <w:proofErr w:type="spellEnd"/>
      <w:r w:rsidRPr="003C3CDA">
        <w:rPr>
          <w:sz w:val="28"/>
          <w:szCs w:val="28"/>
        </w:rPr>
        <w:t xml:space="preserve">) для лечения, а также профилактики осложнений неэффективно. При появлении первых признаков заболевания родителям следует применять интерферон. Это – один из немногих препаратов, эффективных в отношении вирусов. Лечение им </w:t>
      </w:r>
      <w:proofErr w:type="spellStart"/>
      <w:proofErr w:type="gramStart"/>
      <w:r w:rsidRPr="003C3CDA">
        <w:rPr>
          <w:sz w:val="28"/>
          <w:szCs w:val="28"/>
        </w:rPr>
        <w:t>по-казано</w:t>
      </w:r>
      <w:proofErr w:type="spellEnd"/>
      <w:proofErr w:type="gramEnd"/>
      <w:r w:rsidRPr="003C3CDA">
        <w:rPr>
          <w:sz w:val="28"/>
          <w:szCs w:val="28"/>
        </w:rPr>
        <w:t xml:space="preserve"> в первые 3 дня от начала заболевания. Интерферон в растворе </w:t>
      </w:r>
      <w:proofErr w:type="spellStart"/>
      <w:proofErr w:type="gramStart"/>
      <w:r w:rsidRPr="003C3CDA">
        <w:rPr>
          <w:sz w:val="28"/>
          <w:szCs w:val="28"/>
        </w:rPr>
        <w:t>зака-пывают</w:t>
      </w:r>
      <w:proofErr w:type="spellEnd"/>
      <w:proofErr w:type="gramEnd"/>
      <w:r w:rsidRPr="003C3CDA">
        <w:rPr>
          <w:sz w:val="28"/>
          <w:szCs w:val="28"/>
        </w:rPr>
        <w:t xml:space="preserve"> в нос 5-6 раз в день. Использование </w:t>
      </w:r>
      <w:proofErr w:type="spellStart"/>
      <w:r w:rsidRPr="003C3CDA">
        <w:rPr>
          <w:sz w:val="28"/>
          <w:szCs w:val="28"/>
        </w:rPr>
        <w:t>оксолиновой</w:t>
      </w:r>
      <w:proofErr w:type="spellEnd"/>
      <w:r w:rsidRPr="003C3CDA">
        <w:rPr>
          <w:sz w:val="28"/>
          <w:szCs w:val="28"/>
        </w:rPr>
        <w:t xml:space="preserve"> мази для </w:t>
      </w:r>
      <w:proofErr w:type="spellStart"/>
      <w:proofErr w:type="gramStart"/>
      <w:r w:rsidRPr="003C3CDA">
        <w:rPr>
          <w:sz w:val="28"/>
          <w:szCs w:val="28"/>
        </w:rPr>
        <w:t>смазы-вания</w:t>
      </w:r>
      <w:proofErr w:type="spellEnd"/>
      <w:proofErr w:type="gramEnd"/>
      <w:r w:rsidRPr="003C3CDA">
        <w:rPr>
          <w:sz w:val="28"/>
          <w:szCs w:val="28"/>
        </w:rPr>
        <w:t xml:space="preserve"> носовых ходов также облегчает течение вирусной инфекции.</w:t>
      </w:r>
    </w:p>
    <w:p w14:paraId="2A72E6B3" w14:textId="77777777" w:rsidR="003C3CDA" w:rsidRPr="003C3CDA" w:rsidRDefault="003C3CDA" w:rsidP="003C3CDA">
      <w:pPr>
        <w:rPr>
          <w:sz w:val="28"/>
          <w:szCs w:val="28"/>
        </w:rPr>
      </w:pPr>
      <w:r w:rsidRPr="003C3CDA">
        <w:rPr>
          <w:sz w:val="28"/>
          <w:szCs w:val="28"/>
        </w:rPr>
        <w:t>При обычных ОРВИ длительность лихорадки обычно составляет 1-3 дня. Далее температура снижается ниже 38 гр. или до нормальных цифр. При развитии пневмонии температура сохраняется на высоких цифрах (выше 38гр.) и не снижается без правильного лечения. Наблюдения за больными детьми показали, что повышение температуры до 39-39,5гр. в большинстве случаев не опасно и не ведет к развитию каких – либо осложнений.</w:t>
      </w:r>
    </w:p>
    <w:p w14:paraId="15091BA0" w14:textId="3823702C" w:rsidR="003C3CDA" w:rsidRPr="003C3CDA" w:rsidRDefault="003C3CDA" w:rsidP="003C3CDA">
      <w:pPr>
        <w:rPr>
          <w:sz w:val="28"/>
          <w:szCs w:val="28"/>
        </w:rPr>
      </w:pPr>
      <w:r w:rsidRPr="003C3CDA">
        <w:rPr>
          <w:sz w:val="28"/>
          <w:szCs w:val="28"/>
        </w:rPr>
        <w:t>Чтобы снизить температуру ре</w:t>
      </w:r>
      <w:r>
        <w:rPr>
          <w:sz w:val="28"/>
          <w:szCs w:val="28"/>
        </w:rPr>
        <w:t>бенка следует освободить от лиш</w:t>
      </w:r>
      <w:r w:rsidRPr="003C3CDA">
        <w:rPr>
          <w:sz w:val="28"/>
          <w:szCs w:val="28"/>
        </w:rPr>
        <w:t xml:space="preserve">ней одежды, накрыть легкой простыней, провести </w:t>
      </w:r>
      <w:proofErr w:type="spellStart"/>
      <w:r w:rsidRPr="003C3CDA">
        <w:rPr>
          <w:sz w:val="28"/>
          <w:szCs w:val="28"/>
        </w:rPr>
        <w:t>полуспиртовое</w:t>
      </w:r>
      <w:proofErr w:type="spellEnd"/>
      <w:r w:rsidRPr="003C3CDA">
        <w:rPr>
          <w:sz w:val="28"/>
          <w:szCs w:val="28"/>
        </w:rPr>
        <w:t xml:space="preserve"> или уксусное обтирание, </w:t>
      </w:r>
      <w:r w:rsidRPr="003C3CDA">
        <w:rPr>
          <w:sz w:val="28"/>
          <w:szCs w:val="28"/>
        </w:rPr>
        <w:lastRenderedPageBreak/>
        <w:t>положить холод на голову. Это может снизить первоначальную температуру на 1 гр. и более и улучшить общее состояние ребенка. Не</w:t>
      </w:r>
      <w:r>
        <w:rPr>
          <w:sz w:val="28"/>
          <w:szCs w:val="28"/>
        </w:rPr>
        <w:t>льзя злоупотреблять жаропонижаю</w:t>
      </w:r>
      <w:r w:rsidRPr="003C3CDA">
        <w:rPr>
          <w:sz w:val="28"/>
          <w:szCs w:val="28"/>
        </w:rPr>
        <w:t>щими средствами до прихода в</w:t>
      </w:r>
      <w:r>
        <w:rPr>
          <w:sz w:val="28"/>
          <w:szCs w:val="28"/>
        </w:rPr>
        <w:t xml:space="preserve">рача и тем </w:t>
      </w:r>
      <w:proofErr w:type="gramStart"/>
      <w:r>
        <w:rPr>
          <w:sz w:val="28"/>
          <w:szCs w:val="28"/>
        </w:rPr>
        <w:t>более недопустимо</w:t>
      </w:r>
      <w:proofErr w:type="gramEnd"/>
      <w:r>
        <w:rPr>
          <w:sz w:val="28"/>
          <w:szCs w:val="28"/>
        </w:rPr>
        <w:t xml:space="preserve"> си</w:t>
      </w:r>
      <w:r w:rsidRPr="003C3CDA">
        <w:rPr>
          <w:sz w:val="28"/>
          <w:szCs w:val="28"/>
        </w:rPr>
        <w:t>стематически использовать их для поддержания температуры на относительно низких цифрах и оставлять ребенка без врачебного осмотра.</w:t>
      </w:r>
    </w:p>
    <w:p w14:paraId="19757E40" w14:textId="7914F89C" w:rsidR="003C3CDA" w:rsidRPr="003C3CDA" w:rsidRDefault="003C3CDA" w:rsidP="003C3CDA">
      <w:pPr>
        <w:rPr>
          <w:sz w:val="28"/>
          <w:szCs w:val="28"/>
        </w:rPr>
      </w:pPr>
      <w:r w:rsidRPr="003C3CDA">
        <w:rPr>
          <w:sz w:val="28"/>
          <w:szCs w:val="28"/>
        </w:rPr>
        <w:t>Лечебная физкультура при л</w:t>
      </w:r>
      <w:r>
        <w:rPr>
          <w:sz w:val="28"/>
          <w:szCs w:val="28"/>
        </w:rPr>
        <w:t>ечении заболеваний органов дыха</w:t>
      </w:r>
      <w:r w:rsidRPr="003C3CDA">
        <w:rPr>
          <w:sz w:val="28"/>
          <w:szCs w:val="28"/>
        </w:rPr>
        <w:t>ния играет существенную роль</w:t>
      </w:r>
      <w:r>
        <w:rPr>
          <w:sz w:val="28"/>
          <w:szCs w:val="28"/>
        </w:rPr>
        <w:t>. Дыхательные упражнения способствуют уд</w:t>
      </w:r>
      <w:r w:rsidRPr="003C3CDA">
        <w:rPr>
          <w:sz w:val="28"/>
          <w:szCs w:val="28"/>
        </w:rPr>
        <w:t>е</w:t>
      </w:r>
      <w:r>
        <w:rPr>
          <w:sz w:val="28"/>
          <w:szCs w:val="28"/>
        </w:rPr>
        <w:t>ржа</w:t>
      </w:r>
      <w:r w:rsidRPr="003C3CDA">
        <w:rPr>
          <w:sz w:val="28"/>
          <w:szCs w:val="28"/>
        </w:rPr>
        <w:t>нию и углублению</w:t>
      </w:r>
      <w:r>
        <w:rPr>
          <w:sz w:val="28"/>
          <w:szCs w:val="28"/>
        </w:rPr>
        <w:t xml:space="preserve"> дыхания, нормализуют работу ды</w:t>
      </w:r>
      <w:r w:rsidRPr="003C3CDA">
        <w:rPr>
          <w:sz w:val="28"/>
          <w:szCs w:val="28"/>
        </w:rPr>
        <w:t>хательных мышц. В результате</w:t>
      </w:r>
      <w:r>
        <w:rPr>
          <w:sz w:val="28"/>
          <w:szCs w:val="28"/>
        </w:rPr>
        <w:t xml:space="preserve"> физических упражнений улучшает</w:t>
      </w:r>
      <w:r w:rsidRPr="003C3CDA">
        <w:rPr>
          <w:sz w:val="28"/>
          <w:szCs w:val="28"/>
        </w:rPr>
        <w:t xml:space="preserve">ся кровоснабжение всего организма, и в частности, легких. Это приводит к усилению обменных и восстановительных процессов и способствует </w:t>
      </w:r>
      <w:proofErr w:type="spellStart"/>
      <w:r w:rsidRPr="003C3CDA">
        <w:rPr>
          <w:sz w:val="28"/>
          <w:szCs w:val="28"/>
        </w:rPr>
        <w:t>выздоравлению</w:t>
      </w:r>
      <w:proofErr w:type="spellEnd"/>
      <w:r w:rsidRPr="003C3CDA">
        <w:rPr>
          <w:sz w:val="28"/>
          <w:szCs w:val="28"/>
        </w:rPr>
        <w:t xml:space="preserve"> ребенка.</w:t>
      </w:r>
    </w:p>
    <w:p w14:paraId="4B792EC6" w14:textId="77777777" w:rsidR="003C3CDA" w:rsidRPr="003C3CDA" w:rsidRDefault="003C3CDA" w:rsidP="003C3CDA">
      <w:pPr>
        <w:rPr>
          <w:sz w:val="28"/>
          <w:szCs w:val="28"/>
        </w:rPr>
      </w:pPr>
      <w:r w:rsidRPr="003C3CDA">
        <w:rPr>
          <w:sz w:val="28"/>
          <w:szCs w:val="28"/>
        </w:rPr>
        <w:t>При бронхитах, пневмониях в бронхах скапливается мокрота.</w:t>
      </w:r>
    </w:p>
    <w:p w14:paraId="4C7F94CA" w14:textId="220107C4" w:rsidR="003C3CDA" w:rsidRPr="003C3CDA" w:rsidRDefault="003C3CDA" w:rsidP="003C3CDA">
      <w:pPr>
        <w:rPr>
          <w:sz w:val="28"/>
          <w:szCs w:val="28"/>
        </w:rPr>
      </w:pPr>
      <w:r w:rsidRPr="003C3CDA">
        <w:rPr>
          <w:sz w:val="28"/>
          <w:szCs w:val="28"/>
        </w:rPr>
        <w:t xml:space="preserve">Упражнения с форсированным </w:t>
      </w:r>
      <w:r>
        <w:rPr>
          <w:sz w:val="28"/>
          <w:szCs w:val="28"/>
        </w:rPr>
        <w:t>выдохом, имитацией кашля, приня</w:t>
      </w:r>
      <w:r w:rsidRPr="003C3CDA">
        <w:rPr>
          <w:sz w:val="28"/>
          <w:szCs w:val="28"/>
        </w:rPr>
        <w:t>тие положения для лучшего отхождения мокроты способствуют скорейшему очищению бронхов.</w:t>
      </w:r>
    </w:p>
    <w:p w14:paraId="557BF3C8" w14:textId="77777777" w:rsidR="003C3CDA" w:rsidRDefault="003C3CDA" w:rsidP="00492EA1"/>
    <w:p w14:paraId="7E50E4ED" w14:textId="77777777" w:rsidR="003C3CDA" w:rsidRPr="003C3CDA" w:rsidRDefault="003C3CDA" w:rsidP="003C3CDA">
      <w:pPr>
        <w:rPr>
          <w:color w:val="FF0000"/>
          <w:sz w:val="44"/>
          <w:szCs w:val="44"/>
        </w:rPr>
      </w:pPr>
      <w:r w:rsidRPr="003C3CDA">
        <w:rPr>
          <w:color w:val="FF0000"/>
          <w:sz w:val="44"/>
          <w:szCs w:val="44"/>
        </w:rPr>
        <w:t>В кругу семьи.</w:t>
      </w:r>
    </w:p>
    <w:p w14:paraId="006B584E" w14:textId="703AC17C" w:rsidR="003C3CDA" w:rsidRPr="003C3CDA" w:rsidRDefault="003C3CDA" w:rsidP="003C3CDA">
      <w:pPr>
        <w:rPr>
          <w:color w:val="7030A0"/>
          <w:sz w:val="72"/>
          <w:szCs w:val="72"/>
        </w:rPr>
      </w:pPr>
      <w:r>
        <w:rPr>
          <w:color w:val="7030A0"/>
          <w:sz w:val="72"/>
          <w:szCs w:val="72"/>
        </w:rPr>
        <w:t xml:space="preserve">     </w:t>
      </w:r>
      <w:r w:rsidRPr="003C3CDA">
        <w:rPr>
          <w:color w:val="7030A0"/>
          <w:sz w:val="72"/>
          <w:szCs w:val="72"/>
        </w:rPr>
        <w:t>« Лечение простуды»</w:t>
      </w:r>
    </w:p>
    <w:p w14:paraId="312753B8" w14:textId="24551CB3" w:rsidR="003C3CDA" w:rsidRPr="003C3CDA" w:rsidRDefault="003C3CDA" w:rsidP="003C3CDA">
      <w:pPr>
        <w:rPr>
          <w:b/>
          <w:sz w:val="28"/>
          <w:szCs w:val="28"/>
        </w:rPr>
      </w:pPr>
      <w:r>
        <w:rPr>
          <w:b/>
          <w:sz w:val="28"/>
          <w:szCs w:val="28"/>
        </w:rPr>
        <w:t xml:space="preserve">                          </w:t>
      </w:r>
      <w:r w:rsidRPr="003C3CDA">
        <w:rPr>
          <w:b/>
          <w:sz w:val="28"/>
          <w:szCs w:val="28"/>
        </w:rPr>
        <w:t>(рецепты народной медицины)</w:t>
      </w:r>
    </w:p>
    <w:p w14:paraId="4CC39A34" w14:textId="09F4D821" w:rsidR="003C3CDA" w:rsidRPr="003C3CDA" w:rsidRDefault="003C3CDA" w:rsidP="003C3CDA">
      <w:pPr>
        <w:rPr>
          <w:sz w:val="28"/>
          <w:szCs w:val="28"/>
        </w:rPr>
      </w:pPr>
      <w:r w:rsidRPr="003C3CDA">
        <w:rPr>
          <w:sz w:val="28"/>
          <w:szCs w:val="28"/>
        </w:rPr>
        <w:t>Настой листьев или плодов малины действует как жаропонижающее и противовоспалительное средство.</w:t>
      </w:r>
    </w:p>
    <w:p w14:paraId="06FF9280" w14:textId="77777777" w:rsidR="003C3CDA" w:rsidRPr="003C3CDA" w:rsidRDefault="003C3CDA" w:rsidP="003C3CDA">
      <w:pPr>
        <w:rPr>
          <w:b/>
          <w:i/>
          <w:sz w:val="28"/>
          <w:szCs w:val="28"/>
        </w:rPr>
      </w:pPr>
      <w:r w:rsidRPr="003C3CDA">
        <w:rPr>
          <w:b/>
          <w:i/>
          <w:sz w:val="28"/>
          <w:szCs w:val="28"/>
        </w:rPr>
        <w:t xml:space="preserve">Приготовление настоя: </w:t>
      </w:r>
    </w:p>
    <w:p w14:paraId="15A3ECF4" w14:textId="2EDE6869" w:rsidR="003C3CDA" w:rsidRPr="003C3CDA" w:rsidRDefault="003C3CDA" w:rsidP="003C3CDA">
      <w:pPr>
        <w:rPr>
          <w:sz w:val="28"/>
          <w:szCs w:val="28"/>
        </w:rPr>
      </w:pPr>
      <w:r w:rsidRPr="003C3CDA">
        <w:rPr>
          <w:sz w:val="28"/>
          <w:szCs w:val="28"/>
        </w:rPr>
        <w:t xml:space="preserve">4 </w:t>
      </w:r>
      <w:proofErr w:type="spellStart"/>
      <w:r w:rsidRPr="003C3CDA">
        <w:rPr>
          <w:sz w:val="28"/>
          <w:szCs w:val="28"/>
        </w:rPr>
        <w:t>ч.л</w:t>
      </w:r>
      <w:proofErr w:type="spellEnd"/>
      <w:r w:rsidRPr="003C3CDA">
        <w:rPr>
          <w:sz w:val="28"/>
          <w:szCs w:val="28"/>
        </w:rPr>
        <w:t>. листьев либо плодов</w:t>
      </w:r>
      <w:r w:rsidR="0071129D">
        <w:rPr>
          <w:sz w:val="28"/>
          <w:szCs w:val="28"/>
        </w:rPr>
        <w:t xml:space="preserve"> малины заварить 2 стаканами ки</w:t>
      </w:r>
      <w:r w:rsidRPr="003C3CDA">
        <w:rPr>
          <w:sz w:val="28"/>
          <w:szCs w:val="28"/>
        </w:rPr>
        <w:t>пятка и настоять несколько часов в термосе.</w:t>
      </w:r>
    </w:p>
    <w:p w14:paraId="4CC605CF" w14:textId="77777777" w:rsidR="003C3CDA" w:rsidRPr="003C3CDA" w:rsidRDefault="003C3CDA" w:rsidP="003C3CDA">
      <w:pPr>
        <w:rPr>
          <w:sz w:val="28"/>
          <w:szCs w:val="28"/>
        </w:rPr>
      </w:pPr>
      <w:r w:rsidRPr="003C3CDA">
        <w:rPr>
          <w:sz w:val="28"/>
          <w:szCs w:val="28"/>
        </w:rPr>
        <w:t xml:space="preserve">Принимать </w:t>
      </w:r>
      <w:proofErr w:type="gramStart"/>
      <w:r w:rsidRPr="003C3CDA">
        <w:rPr>
          <w:sz w:val="28"/>
          <w:szCs w:val="28"/>
        </w:rPr>
        <w:t>по</w:t>
      </w:r>
      <w:proofErr w:type="gramEnd"/>
      <w:r w:rsidRPr="003C3CDA">
        <w:rPr>
          <w:sz w:val="28"/>
          <w:szCs w:val="28"/>
        </w:rPr>
        <w:t xml:space="preserve"> ½ стакана 4 раза в день. </w:t>
      </w:r>
    </w:p>
    <w:p w14:paraId="63D9C6BD" w14:textId="77777777" w:rsidR="003C3CDA" w:rsidRPr="003C3CDA" w:rsidRDefault="003C3CDA" w:rsidP="003C3CDA">
      <w:pPr>
        <w:rPr>
          <w:sz w:val="28"/>
          <w:szCs w:val="28"/>
        </w:rPr>
      </w:pPr>
      <w:r w:rsidRPr="003C3CDA">
        <w:rPr>
          <w:sz w:val="28"/>
          <w:szCs w:val="28"/>
        </w:rPr>
        <w:t>Настоем можно полоскать горло.</w:t>
      </w:r>
    </w:p>
    <w:p w14:paraId="34AA3A1F" w14:textId="77777777" w:rsidR="003C3CDA" w:rsidRPr="003C3CDA" w:rsidRDefault="003C3CDA" w:rsidP="003C3CDA">
      <w:pPr>
        <w:rPr>
          <w:sz w:val="28"/>
          <w:szCs w:val="28"/>
        </w:rPr>
      </w:pPr>
    </w:p>
    <w:p w14:paraId="01847B9A" w14:textId="73BCC083" w:rsidR="003C3CDA" w:rsidRPr="003C3CDA" w:rsidRDefault="003C3CDA" w:rsidP="003C3CDA">
      <w:pPr>
        <w:rPr>
          <w:sz w:val="28"/>
          <w:szCs w:val="28"/>
        </w:rPr>
      </w:pPr>
      <w:r w:rsidRPr="003C3CDA">
        <w:rPr>
          <w:sz w:val="28"/>
          <w:szCs w:val="28"/>
        </w:rPr>
        <w:lastRenderedPageBreak/>
        <w:t>Чтобы насморк спать не</w:t>
      </w:r>
      <w:r w:rsidR="0071129D">
        <w:rPr>
          <w:sz w:val="28"/>
          <w:szCs w:val="28"/>
        </w:rPr>
        <w:t xml:space="preserve"> мешал, есть старое доброе сред</w:t>
      </w:r>
      <w:r w:rsidRPr="003C3CDA">
        <w:rPr>
          <w:sz w:val="28"/>
          <w:szCs w:val="28"/>
        </w:rPr>
        <w:t>ство. Насыпь сухой горчицы в носочки, на ножки натяни да и засыпай. Горчица и пр</w:t>
      </w:r>
      <w:r w:rsidR="0071129D">
        <w:rPr>
          <w:sz w:val="28"/>
          <w:szCs w:val="28"/>
        </w:rPr>
        <w:t>остуду прогонит и насморк полечит</w:t>
      </w:r>
      <w:r w:rsidRPr="003C3CDA">
        <w:rPr>
          <w:sz w:val="28"/>
          <w:szCs w:val="28"/>
        </w:rPr>
        <w:t>.</w:t>
      </w:r>
    </w:p>
    <w:p w14:paraId="5286693C" w14:textId="77777777" w:rsidR="003C3CDA" w:rsidRPr="0071129D" w:rsidRDefault="003C3CDA" w:rsidP="003C3CDA">
      <w:pPr>
        <w:rPr>
          <w:sz w:val="40"/>
          <w:szCs w:val="40"/>
        </w:rPr>
      </w:pPr>
    </w:p>
    <w:p w14:paraId="097FF5AC" w14:textId="77777777" w:rsidR="003C3CDA" w:rsidRPr="0071129D" w:rsidRDefault="003C3CDA" w:rsidP="003C3CDA">
      <w:pPr>
        <w:rPr>
          <w:sz w:val="40"/>
          <w:szCs w:val="40"/>
        </w:rPr>
      </w:pPr>
      <w:r w:rsidRPr="0071129D">
        <w:rPr>
          <w:sz w:val="40"/>
          <w:szCs w:val="40"/>
        </w:rPr>
        <w:t>Верное средство против ангины – свекольный сок.</w:t>
      </w:r>
    </w:p>
    <w:p w14:paraId="0D008262" w14:textId="798B303B" w:rsidR="003C3CDA" w:rsidRPr="0071129D" w:rsidRDefault="003C3CDA" w:rsidP="003C3CDA">
      <w:pPr>
        <w:rPr>
          <w:sz w:val="28"/>
          <w:szCs w:val="28"/>
        </w:rPr>
      </w:pPr>
      <w:r w:rsidRPr="0071129D">
        <w:rPr>
          <w:sz w:val="28"/>
          <w:szCs w:val="28"/>
        </w:rPr>
        <w:t xml:space="preserve">Протри несколько </w:t>
      </w:r>
      <w:proofErr w:type="spellStart"/>
      <w:r w:rsidRPr="0071129D">
        <w:rPr>
          <w:sz w:val="28"/>
          <w:szCs w:val="28"/>
        </w:rPr>
        <w:t>свеколок</w:t>
      </w:r>
      <w:proofErr w:type="spellEnd"/>
      <w:r w:rsidRPr="0071129D">
        <w:rPr>
          <w:sz w:val="28"/>
          <w:szCs w:val="28"/>
        </w:rPr>
        <w:t xml:space="preserve"> на мелкой терке, сок отожми, чтобы целый стакан наб</w:t>
      </w:r>
      <w:r w:rsidR="0071129D">
        <w:rPr>
          <w:sz w:val="28"/>
          <w:szCs w:val="28"/>
        </w:rPr>
        <w:t>рался. Добавь большую ложку сто</w:t>
      </w:r>
      <w:r w:rsidRPr="0071129D">
        <w:rPr>
          <w:sz w:val="28"/>
          <w:szCs w:val="28"/>
        </w:rPr>
        <w:t>лового уксуса. Горлышко полощи 5-6 раз за день.</w:t>
      </w:r>
    </w:p>
    <w:p w14:paraId="6796943C" w14:textId="77777777" w:rsidR="003C3CDA" w:rsidRPr="0071129D" w:rsidRDefault="003C3CDA" w:rsidP="003C3CDA">
      <w:pPr>
        <w:rPr>
          <w:sz w:val="28"/>
          <w:szCs w:val="28"/>
        </w:rPr>
      </w:pPr>
      <w:r w:rsidRPr="0071129D">
        <w:rPr>
          <w:sz w:val="28"/>
          <w:szCs w:val="28"/>
        </w:rPr>
        <w:t>Замечательное средство от кашля – мелко порезанный лук засыпать сахаром и поставить на некоторое время в теплое место, выделяющийся сок пить 4-5 раз в день по чайной ложке.</w:t>
      </w:r>
    </w:p>
    <w:p w14:paraId="16C1A933" w14:textId="77777777" w:rsidR="003C3CDA" w:rsidRDefault="003C3CDA" w:rsidP="003C3CDA">
      <w:r>
        <w:t xml:space="preserve"> </w:t>
      </w:r>
    </w:p>
    <w:p w14:paraId="112AD00E" w14:textId="77777777" w:rsidR="00991E14" w:rsidRPr="00991E14" w:rsidRDefault="00991E14" w:rsidP="00991E14">
      <w:pPr>
        <w:rPr>
          <w:color w:val="002060"/>
          <w:sz w:val="48"/>
          <w:szCs w:val="48"/>
        </w:rPr>
      </w:pPr>
      <w:r w:rsidRPr="00991E14">
        <w:rPr>
          <w:color w:val="002060"/>
          <w:sz w:val="48"/>
          <w:szCs w:val="48"/>
        </w:rPr>
        <w:t>Советы доктора Айболита.</w:t>
      </w:r>
    </w:p>
    <w:p w14:paraId="327C627B" w14:textId="77777777" w:rsidR="00991E14" w:rsidRPr="00991E14" w:rsidRDefault="00991E14" w:rsidP="00991E14">
      <w:pPr>
        <w:rPr>
          <w:color w:val="C00000"/>
          <w:sz w:val="40"/>
          <w:szCs w:val="40"/>
        </w:rPr>
      </w:pPr>
      <w:r w:rsidRPr="00991E14">
        <w:rPr>
          <w:color w:val="C00000"/>
          <w:sz w:val="40"/>
          <w:szCs w:val="40"/>
        </w:rPr>
        <w:t>« Не такой упорный недуг респираторный» – лечебная гимнастика для ваших детей.</w:t>
      </w:r>
    </w:p>
    <w:p w14:paraId="68DAE7C4" w14:textId="77777777" w:rsidR="00991E14" w:rsidRPr="00991E14" w:rsidRDefault="00991E14" w:rsidP="00991E14">
      <w:pPr>
        <w:rPr>
          <w:sz w:val="28"/>
          <w:szCs w:val="28"/>
        </w:rPr>
      </w:pPr>
      <w:r w:rsidRPr="00991E14">
        <w:rPr>
          <w:sz w:val="28"/>
          <w:szCs w:val="28"/>
        </w:rPr>
        <w:t>В горле запершило, из носа потекло, а через два дня появляется кашель. Это отек, который поразил слизистую оболочку носа, затронул бронхи. Ребенку стало тяжело дышать. А тут еще мокрота... Если ребенок лежит, она застаивается, не откашливается, микробы в ней размножаются - и до воспаления легких недалеко.</w:t>
      </w:r>
    </w:p>
    <w:p w14:paraId="30FA374D" w14:textId="77777777" w:rsidR="00991E14" w:rsidRPr="00991E14" w:rsidRDefault="00991E14" w:rsidP="00991E14">
      <w:pPr>
        <w:rPr>
          <w:sz w:val="28"/>
          <w:szCs w:val="28"/>
        </w:rPr>
      </w:pPr>
      <w:r w:rsidRPr="00991E14">
        <w:rPr>
          <w:sz w:val="28"/>
          <w:szCs w:val="28"/>
        </w:rPr>
        <w:t xml:space="preserve">Но дети интуитивно чувствуют: не надо лежать. И как только температура снижается, сразу начинают скакать по постели. И правильно делают! Во время прыжков и беготни малыши интенсивнее дышат - получается своего рода </w:t>
      </w:r>
      <w:proofErr w:type="spellStart"/>
      <w:r w:rsidRPr="00991E14">
        <w:rPr>
          <w:sz w:val="28"/>
          <w:szCs w:val="28"/>
        </w:rPr>
        <w:t>аутомассаж</w:t>
      </w:r>
      <w:proofErr w:type="spellEnd"/>
      <w:r w:rsidRPr="00991E14">
        <w:rPr>
          <w:sz w:val="28"/>
          <w:szCs w:val="28"/>
        </w:rPr>
        <w:t>. Бронхи при этом освобождаются от мокроты, кашель быстрее проходит, и осложнения непоседам не грозят.</w:t>
      </w:r>
    </w:p>
    <w:p w14:paraId="0A284A6F" w14:textId="77777777" w:rsidR="00991E14" w:rsidRPr="00991E14" w:rsidRDefault="00991E14" w:rsidP="00991E14">
      <w:pPr>
        <w:rPr>
          <w:sz w:val="28"/>
          <w:szCs w:val="28"/>
        </w:rPr>
      </w:pPr>
      <w:r w:rsidRPr="00991E14">
        <w:rPr>
          <w:sz w:val="28"/>
          <w:szCs w:val="28"/>
        </w:rPr>
        <w:t>В первый же день после снижения температуры можно начать делать лечебную гимнастику. Вот некоторые упражнения для детей.</w:t>
      </w:r>
    </w:p>
    <w:p w14:paraId="69681037" w14:textId="77777777" w:rsidR="00991E14" w:rsidRDefault="00991E14" w:rsidP="00991E14">
      <w:pPr>
        <w:rPr>
          <w:b/>
          <w:sz w:val="36"/>
          <w:szCs w:val="36"/>
        </w:rPr>
      </w:pPr>
    </w:p>
    <w:p w14:paraId="46BC4669" w14:textId="77777777" w:rsidR="00991E14" w:rsidRPr="00991E14" w:rsidRDefault="00991E14" w:rsidP="00991E14">
      <w:pPr>
        <w:rPr>
          <w:b/>
          <w:sz w:val="36"/>
          <w:szCs w:val="36"/>
        </w:rPr>
      </w:pPr>
      <w:r w:rsidRPr="00991E14">
        <w:rPr>
          <w:b/>
          <w:sz w:val="36"/>
          <w:szCs w:val="36"/>
        </w:rPr>
        <w:lastRenderedPageBreak/>
        <w:t>«Солдатским шагом».</w:t>
      </w:r>
    </w:p>
    <w:p w14:paraId="3FE60BED" w14:textId="77777777" w:rsidR="00991E14" w:rsidRPr="00991E14" w:rsidRDefault="00991E14" w:rsidP="00991E14">
      <w:pPr>
        <w:rPr>
          <w:sz w:val="28"/>
          <w:szCs w:val="28"/>
        </w:rPr>
      </w:pPr>
      <w:r w:rsidRPr="00991E14">
        <w:rPr>
          <w:sz w:val="28"/>
          <w:szCs w:val="28"/>
        </w:rPr>
        <w:t>Спокойная ходьба по комнате с переходом на маршировку. Высоко поднимаем ноги, согнутые в коленях. Дышать при этом надо через нос, ровно держать спинку. Время выполнения - одна минута.</w:t>
      </w:r>
    </w:p>
    <w:p w14:paraId="77645E82" w14:textId="77777777" w:rsidR="00991E14" w:rsidRPr="00991E14" w:rsidRDefault="00991E14" w:rsidP="00991E14">
      <w:pPr>
        <w:rPr>
          <w:b/>
          <w:sz w:val="36"/>
          <w:szCs w:val="36"/>
        </w:rPr>
      </w:pPr>
      <w:r w:rsidRPr="00991E14">
        <w:rPr>
          <w:b/>
          <w:sz w:val="36"/>
          <w:szCs w:val="36"/>
        </w:rPr>
        <w:t>«Самолетик».</w:t>
      </w:r>
    </w:p>
    <w:p w14:paraId="608A9224" w14:textId="77777777" w:rsidR="00991E14" w:rsidRPr="00991E14" w:rsidRDefault="00991E14" w:rsidP="00991E14">
      <w:pPr>
        <w:rPr>
          <w:sz w:val="28"/>
          <w:szCs w:val="28"/>
        </w:rPr>
      </w:pPr>
      <w:r w:rsidRPr="00991E14">
        <w:rPr>
          <w:sz w:val="28"/>
          <w:szCs w:val="28"/>
        </w:rPr>
        <w:t xml:space="preserve">Бег с разведенными в стороны на уровне плеч руками. При этом ребенок тянет звук «у-у-у». За 10-15 секунд до окончания бега темп постепенно замедляется. Время выполнения - от 20-30 секунд на первом занятии до минуты </w:t>
      </w:r>
      <w:proofErr w:type="gramStart"/>
      <w:r w:rsidRPr="00991E14">
        <w:rPr>
          <w:sz w:val="28"/>
          <w:szCs w:val="28"/>
        </w:rPr>
        <w:t>на</w:t>
      </w:r>
      <w:proofErr w:type="gramEnd"/>
      <w:r w:rsidRPr="00991E14">
        <w:rPr>
          <w:sz w:val="28"/>
          <w:szCs w:val="28"/>
        </w:rPr>
        <w:t xml:space="preserve"> последующих.</w:t>
      </w:r>
    </w:p>
    <w:p w14:paraId="3F156517" w14:textId="77777777" w:rsidR="00991E14" w:rsidRPr="00991E14" w:rsidRDefault="00991E14" w:rsidP="00991E14">
      <w:pPr>
        <w:rPr>
          <w:b/>
          <w:sz w:val="36"/>
          <w:szCs w:val="36"/>
        </w:rPr>
      </w:pPr>
      <w:r w:rsidRPr="00991E14">
        <w:rPr>
          <w:b/>
          <w:sz w:val="36"/>
          <w:szCs w:val="36"/>
        </w:rPr>
        <w:t>«Тикают часы»</w:t>
      </w:r>
    </w:p>
    <w:p w14:paraId="32D4006B" w14:textId="77777777" w:rsidR="00991E14" w:rsidRPr="00991E14" w:rsidRDefault="00991E14" w:rsidP="00991E14">
      <w:pPr>
        <w:rPr>
          <w:sz w:val="28"/>
          <w:szCs w:val="28"/>
        </w:rPr>
      </w:pPr>
      <w:r w:rsidRPr="00991E14">
        <w:rPr>
          <w:sz w:val="28"/>
          <w:szCs w:val="28"/>
        </w:rPr>
        <w:t>Ноги на ширине плеч, руки на поясе. Наклон вправо - «тик», наклон влево - «так». Спина прямая, слова произносить громко. Упражнение выполняется четыре-пять раз.</w:t>
      </w:r>
    </w:p>
    <w:p w14:paraId="0A20D347" w14:textId="77777777" w:rsidR="00991E14" w:rsidRPr="00991E14" w:rsidRDefault="00991E14" w:rsidP="00991E14">
      <w:pPr>
        <w:rPr>
          <w:b/>
          <w:sz w:val="36"/>
          <w:szCs w:val="36"/>
        </w:rPr>
      </w:pPr>
      <w:r w:rsidRPr="00991E14">
        <w:rPr>
          <w:b/>
          <w:sz w:val="36"/>
          <w:szCs w:val="36"/>
        </w:rPr>
        <w:t>«Косец».</w:t>
      </w:r>
    </w:p>
    <w:p w14:paraId="28560C6F" w14:textId="77777777" w:rsidR="00991E14" w:rsidRPr="00991E14" w:rsidRDefault="00991E14" w:rsidP="00991E14">
      <w:pPr>
        <w:rPr>
          <w:sz w:val="28"/>
          <w:szCs w:val="28"/>
        </w:rPr>
      </w:pPr>
      <w:r w:rsidRPr="00991E14">
        <w:rPr>
          <w:sz w:val="28"/>
          <w:szCs w:val="28"/>
        </w:rPr>
        <w:t>Имитируем движения косца: косим и справа, и слева. При выдохе произносим звуки «жух!». Выполняем упражнение по три-четыре раза с каждой стороны.</w:t>
      </w:r>
    </w:p>
    <w:p w14:paraId="0827B64D" w14:textId="77777777" w:rsidR="00991E14" w:rsidRPr="00991E14" w:rsidRDefault="00991E14" w:rsidP="00991E14">
      <w:pPr>
        <w:rPr>
          <w:b/>
          <w:sz w:val="36"/>
          <w:szCs w:val="36"/>
        </w:rPr>
      </w:pPr>
      <w:r w:rsidRPr="00991E14">
        <w:rPr>
          <w:b/>
          <w:sz w:val="36"/>
          <w:szCs w:val="36"/>
        </w:rPr>
        <w:t>«Уж».</w:t>
      </w:r>
    </w:p>
    <w:p w14:paraId="76894F62" w14:textId="77777777" w:rsidR="00991E14" w:rsidRPr="00991E14" w:rsidRDefault="00991E14" w:rsidP="00991E14">
      <w:pPr>
        <w:rPr>
          <w:sz w:val="28"/>
          <w:szCs w:val="28"/>
        </w:rPr>
      </w:pPr>
      <w:r w:rsidRPr="00991E14">
        <w:rPr>
          <w:sz w:val="28"/>
          <w:szCs w:val="28"/>
        </w:rPr>
        <w:t>Два раза проползаем под стулом.</w:t>
      </w:r>
    </w:p>
    <w:p w14:paraId="0CB75146" w14:textId="77777777" w:rsidR="00991E14" w:rsidRPr="00991E14" w:rsidRDefault="00991E14" w:rsidP="00991E14">
      <w:pPr>
        <w:rPr>
          <w:b/>
          <w:sz w:val="36"/>
          <w:szCs w:val="36"/>
        </w:rPr>
      </w:pPr>
      <w:r w:rsidRPr="00991E14">
        <w:rPr>
          <w:b/>
          <w:sz w:val="36"/>
          <w:szCs w:val="36"/>
        </w:rPr>
        <w:t>«Кто как говорит».</w:t>
      </w:r>
    </w:p>
    <w:p w14:paraId="6FB5A8D8" w14:textId="77777777" w:rsidR="00991E14" w:rsidRPr="00991E14" w:rsidRDefault="00991E14" w:rsidP="00991E14">
      <w:pPr>
        <w:rPr>
          <w:sz w:val="28"/>
          <w:szCs w:val="28"/>
        </w:rPr>
      </w:pPr>
      <w:r w:rsidRPr="00991E14">
        <w:rPr>
          <w:sz w:val="28"/>
          <w:szCs w:val="28"/>
        </w:rPr>
        <w:t>Ребенок сидит на стуле, руки на коленях. Показывает, как жужжит жук: «ж-ж-ж», поет петушок: «ку-ка-ре-ку», лает собака: «гав-гав-гав». Упражнение выполняется дв</w:t>
      </w:r>
      <w:proofErr w:type="gramStart"/>
      <w:r w:rsidRPr="00991E14">
        <w:rPr>
          <w:sz w:val="28"/>
          <w:szCs w:val="28"/>
        </w:rPr>
        <w:t>а-</w:t>
      </w:r>
      <w:proofErr w:type="gramEnd"/>
      <w:r w:rsidRPr="00991E14">
        <w:rPr>
          <w:sz w:val="28"/>
          <w:szCs w:val="28"/>
        </w:rPr>
        <w:t xml:space="preserve"> четыре раза.</w:t>
      </w:r>
    </w:p>
    <w:p w14:paraId="271B4C13" w14:textId="77777777" w:rsidR="00991E14" w:rsidRPr="00991E14" w:rsidRDefault="00991E14" w:rsidP="00991E14">
      <w:pPr>
        <w:rPr>
          <w:b/>
          <w:sz w:val="36"/>
          <w:szCs w:val="36"/>
        </w:rPr>
      </w:pPr>
      <w:r w:rsidRPr="00991E14">
        <w:rPr>
          <w:b/>
          <w:sz w:val="36"/>
          <w:szCs w:val="36"/>
        </w:rPr>
        <w:t>«Дует ветер».</w:t>
      </w:r>
    </w:p>
    <w:p w14:paraId="5D423411" w14:textId="77777777" w:rsidR="00991E14" w:rsidRPr="00991E14" w:rsidRDefault="00991E14" w:rsidP="00991E14">
      <w:pPr>
        <w:rPr>
          <w:sz w:val="28"/>
          <w:szCs w:val="28"/>
        </w:rPr>
      </w:pPr>
      <w:r w:rsidRPr="00991E14">
        <w:rPr>
          <w:sz w:val="28"/>
          <w:szCs w:val="28"/>
        </w:rPr>
        <w:t>Сидя в той же позе, ребенок дует: «фу-у-у». Сначала тихо, потом сильно.</w:t>
      </w:r>
    </w:p>
    <w:p w14:paraId="4FD44EBC" w14:textId="77777777" w:rsidR="00991E14" w:rsidRPr="00991E14" w:rsidRDefault="00991E14" w:rsidP="00991E14">
      <w:pPr>
        <w:rPr>
          <w:sz w:val="28"/>
          <w:szCs w:val="28"/>
        </w:rPr>
      </w:pPr>
      <w:r w:rsidRPr="00991E14">
        <w:rPr>
          <w:sz w:val="28"/>
          <w:szCs w:val="28"/>
        </w:rPr>
        <w:t>«Воздушный шарик».</w:t>
      </w:r>
    </w:p>
    <w:p w14:paraId="1EDD64FB" w14:textId="77777777" w:rsidR="00991E14" w:rsidRPr="00991E14" w:rsidRDefault="00991E14" w:rsidP="00991E14">
      <w:pPr>
        <w:rPr>
          <w:sz w:val="28"/>
          <w:szCs w:val="28"/>
        </w:rPr>
      </w:pPr>
      <w:r w:rsidRPr="00991E14">
        <w:rPr>
          <w:sz w:val="28"/>
          <w:szCs w:val="28"/>
        </w:rPr>
        <w:lastRenderedPageBreak/>
        <w:t>Надувает воздушный шарик. Вдох через нос. На первом занятии делаем не более трех-четырех выдохов.</w:t>
      </w:r>
    </w:p>
    <w:p w14:paraId="2E77AD21" w14:textId="77777777" w:rsidR="00991E14" w:rsidRPr="00991E14" w:rsidRDefault="00991E14" w:rsidP="00991E14">
      <w:pPr>
        <w:rPr>
          <w:b/>
          <w:sz w:val="36"/>
          <w:szCs w:val="36"/>
        </w:rPr>
      </w:pPr>
      <w:r w:rsidRPr="00991E14">
        <w:rPr>
          <w:b/>
          <w:sz w:val="36"/>
          <w:szCs w:val="36"/>
        </w:rPr>
        <w:t>«Дровосек».</w:t>
      </w:r>
    </w:p>
    <w:p w14:paraId="40398A74" w14:textId="77777777" w:rsidR="00991E14" w:rsidRPr="00991E14" w:rsidRDefault="00991E14" w:rsidP="00991E14">
      <w:pPr>
        <w:rPr>
          <w:sz w:val="28"/>
          <w:szCs w:val="28"/>
        </w:rPr>
      </w:pPr>
      <w:r w:rsidRPr="00991E14">
        <w:rPr>
          <w:sz w:val="28"/>
          <w:szCs w:val="28"/>
        </w:rPr>
        <w:t>Ноги на ширине плеч, руки над головой сцеплены в замок, при наклоне туловища вперед ребенок одновременно опускает руки, на выдохе произносит «</w:t>
      </w:r>
      <w:proofErr w:type="gramStart"/>
      <w:r w:rsidRPr="00991E14">
        <w:rPr>
          <w:sz w:val="28"/>
          <w:szCs w:val="28"/>
        </w:rPr>
        <w:t>ух</w:t>
      </w:r>
      <w:proofErr w:type="gramEnd"/>
      <w:r w:rsidRPr="00991E14">
        <w:rPr>
          <w:sz w:val="28"/>
          <w:szCs w:val="28"/>
        </w:rPr>
        <w:t>!». Выполняется два-пять раз.</w:t>
      </w:r>
    </w:p>
    <w:p w14:paraId="7A815835" w14:textId="77777777" w:rsidR="00991E14" w:rsidRPr="00991E14" w:rsidRDefault="00991E14" w:rsidP="00991E14">
      <w:pPr>
        <w:rPr>
          <w:b/>
          <w:sz w:val="36"/>
          <w:szCs w:val="36"/>
        </w:rPr>
      </w:pPr>
      <w:r w:rsidRPr="00991E14">
        <w:rPr>
          <w:b/>
          <w:sz w:val="36"/>
          <w:szCs w:val="36"/>
        </w:rPr>
        <w:t>«Велосипед»</w:t>
      </w:r>
    </w:p>
    <w:p w14:paraId="4F21E1D0" w14:textId="77777777" w:rsidR="00991E14" w:rsidRPr="00991E14" w:rsidRDefault="00991E14" w:rsidP="00991E14">
      <w:pPr>
        <w:rPr>
          <w:sz w:val="28"/>
          <w:szCs w:val="28"/>
        </w:rPr>
      </w:pPr>
      <w:r w:rsidRPr="00991E14">
        <w:rPr>
          <w:sz w:val="28"/>
          <w:szCs w:val="28"/>
        </w:rPr>
        <w:t>Лежа па спине, ребенок имитирует езду па велосипеде. Движения выполняются два-шесть раз.</w:t>
      </w:r>
    </w:p>
    <w:p w14:paraId="61E0CC71" w14:textId="77777777" w:rsidR="00991E14" w:rsidRPr="00991E14" w:rsidRDefault="00991E14" w:rsidP="00991E14">
      <w:pPr>
        <w:rPr>
          <w:b/>
          <w:sz w:val="36"/>
          <w:szCs w:val="36"/>
        </w:rPr>
      </w:pPr>
      <w:r w:rsidRPr="00991E14">
        <w:rPr>
          <w:b/>
          <w:sz w:val="36"/>
          <w:szCs w:val="36"/>
        </w:rPr>
        <w:t>«Плывем брассом»</w:t>
      </w:r>
    </w:p>
    <w:p w14:paraId="080FE9C4" w14:textId="77777777" w:rsidR="00991E14" w:rsidRPr="00991E14" w:rsidRDefault="00991E14" w:rsidP="00991E14">
      <w:pPr>
        <w:rPr>
          <w:sz w:val="28"/>
          <w:szCs w:val="28"/>
        </w:rPr>
      </w:pPr>
      <w:r w:rsidRPr="00991E14">
        <w:rPr>
          <w:sz w:val="28"/>
          <w:szCs w:val="28"/>
        </w:rPr>
        <w:t>Лежа на животе и приподняв голову, ребенок делает круговые движения руками, как при плавании брассом (два-шесть раз). Дыхание произвольное.</w:t>
      </w:r>
    </w:p>
    <w:p w14:paraId="5F1B622A" w14:textId="6587A818" w:rsidR="003C3CDA" w:rsidRPr="00991E14" w:rsidRDefault="00991E14" w:rsidP="00991E14">
      <w:pPr>
        <w:rPr>
          <w:sz w:val="28"/>
          <w:szCs w:val="28"/>
        </w:rPr>
      </w:pPr>
      <w:r w:rsidRPr="00991E14">
        <w:rPr>
          <w:sz w:val="28"/>
          <w:szCs w:val="28"/>
        </w:rPr>
        <w:t>Не обязательно разучивать сразу все упражнения. Можно выполнять три-четыре из них несколько дней, а потом другие, чтобы гимнастика ребенку не надоела. Если после гимнастики хочется откашляться, значит, цель достигнута.</w:t>
      </w:r>
    </w:p>
    <w:p w14:paraId="4D9BAE61" w14:textId="5955A29C" w:rsidR="003C3CDA" w:rsidRPr="00802884" w:rsidRDefault="00802884" w:rsidP="003C3CDA">
      <w:pPr>
        <w:rPr>
          <w:color w:val="FF0000"/>
          <w:sz w:val="56"/>
          <w:szCs w:val="56"/>
        </w:rPr>
      </w:pPr>
      <w:r>
        <w:rPr>
          <w:color w:val="FF0000"/>
          <w:sz w:val="56"/>
          <w:szCs w:val="56"/>
        </w:rPr>
        <w:t xml:space="preserve">                          Уважаемые родители!</w:t>
      </w:r>
    </w:p>
    <w:p w14:paraId="687D96E7" w14:textId="485942CB" w:rsidR="003C3CDA" w:rsidRPr="00802884" w:rsidRDefault="00802884" w:rsidP="003C3CDA">
      <w:r>
        <w:t xml:space="preserve">                                                                                                  </w:t>
      </w:r>
      <w:r w:rsidR="003C3CDA" w:rsidRPr="00802884">
        <w:t>Вы можете стать соавторами нашей газеты.</w:t>
      </w:r>
    </w:p>
    <w:p w14:paraId="5A0C326C" w14:textId="1323329C" w:rsidR="00802884" w:rsidRPr="00802884" w:rsidRDefault="00802884" w:rsidP="003C3CDA">
      <w:r>
        <w:t xml:space="preserve">                                                                                                  </w:t>
      </w:r>
      <w:r w:rsidR="003C3CDA" w:rsidRPr="00802884">
        <w:t>Может</w:t>
      </w:r>
      <w:r w:rsidR="0071129D" w:rsidRPr="00802884">
        <w:t>е предложить тему</w:t>
      </w:r>
    </w:p>
    <w:p w14:paraId="351309B0" w14:textId="23644176" w:rsidR="003C3CDA" w:rsidRPr="00802884" w:rsidRDefault="00802884" w:rsidP="003C3CDA">
      <w:r>
        <w:t xml:space="preserve">                                                                                                 </w:t>
      </w:r>
      <w:r w:rsidR="0071129D" w:rsidRPr="00802884">
        <w:t xml:space="preserve"> следующих руб</w:t>
      </w:r>
      <w:r w:rsidR="003C3CDA" w:rsidRPr="00802884">
        <w:t>рик, которые вам интересны.</w:t>
      </w:r>
    </w:p>
    <w:p w14:paraId="46468EEA" w14:textId="6517E9DA" w:rsidR="00802884" w:rsidRDefault="00802884" w:rsidP="003C3CDA">
      <w:r>
        <w:t xml:space="preserve">                 </w:t>
      </w:r>
      <w:r>
        <w:rPr>
          <w:noProof/>
          <w:lang w:eastAsia="ru-RU"/>
        </w:rPr>
        <w:drawing>
          <wp:inline distT="0" distB="0" distL="0" distR="0" wp14:editId="22BB1C7F">
            <wp:extent cx="2486025" cy="1943100"/>
            <wp:effectExtent l="0" t="0" r="0" b="0"/>
            <wp:docPr id="34" name="Рисунок 34" descr="D:\Пользователь\Pictures\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Пользователь\Pictures\загруженное.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1690" cy="1947528"/>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t xml:space="preserve">                                                                               </w:t>
      </w:r>
    </w:p>
    <w:p w14:paraId="1BDDF8E6" w14:textId="77777777" w:rsidR="00802884" w:rsidRDefault="00802884" w:rsidP="0071129D">
      <w:r>
        <w:t xml:space="preserve">                                                                                                   </w:t>
      </w:r>
      <w:r w:rsidR="003C3CDA" w:rsidRPr="00802884">
        <w:t xml:space="preserve"> </w:t>
      </w:r>
    </w:p>
    <w:p w14:paraId="54410503" w14:textId="617335A6" w:rsidR="0071129D" w:rsidRDefault="0071129D" w:rsidP="0071129D">
      <w:r>
        <w:lastRenderedPageBreak/>
        <w:t xml:space="preserve">Государственное Бюджетное Общеобразовательное Учреждение средняя школа им. Кузнецова с. </w:t>
      </w:r>
      <w:proofErr w:type="spellStart"/>
      <w:r>
        <w:t>Курумоч</w:t>
      </w:r>
      <w:proofErr w:type="spellEnd"/>
      <w:r>
        <w:t xml:space="preserve"> структурное подразделение детский сад «Белочка» Муниципального района Волжский Самарской области.</w:t>
      </w:r>
    </w:p>
    <w:p w14:paraId="5D6A1CF4" w14:textId="77777777" w:rsidR="0071129D" w:rsidRDefault="0071129D" w:rsidP="0071129D"/>
    <w:p w14:paraId="11BB7F33" w14:textId="4AE5A6D0" w:rsidR="0071129D" w:rsidRDefault="0071129D" w:rsidP="0071129D">
      <w:pPr>
        <w:rPr>
          <w:i/>
          <w:sz w:val="28"/>
          <w:szCs w:val="28"/>
        </w:rPr>
      </w:pPr>
      <w:r w:rsidRPr="0071129D">
        <w:rPr>
          <w:i/>
          <w:sz w:val="28"/>
          <w:szCs w:val="28"/>
        </w:rPr>
        <w:t>Периодическое издание.</w:t>
      </w:r>
    </w:p>
    <w:p w14:paraId="7819927A" w14:textId="77777777" w:rsidR="0071129D" w:rsidRDefault="0071129D" w:rsidP="0071129D">
      <w:pPr>
        <w:rPr>
          <w:i/>
          <w:sz w:val="28"/>
          <w:szCs w:val="28"/>
        </w:rPr>
      </w:pPr>
    </w:p>
    <w:p w14:paraId="08154BEF" w14:textId="77777777" w:rsidR="0071129D" w:rsidRPr="0071129D" w:rsidRDefault="0071129D" w:rsidP="0071129D">
      <w:pPr>
        <w:rPr>
          <w:sz w:val="28"/>
          <w:szCs w:val="28"/>
        </w:rPr>
      </w:pPr>
    </w:p>
    <w:p w14:paraId="340EBBCF" w14:textId="69526F9E" w:rsidR="0071129D" w:rsidRDefault="0071129D" w:rsidP="0071129D">
      <w:pPr>
        <w:rPr>
          <w:i/>
          <w:sz w:val="28"/>
          <w:szCs w:val="28"/>
        </w:rPr>
      </w:pPr>
      <w:r>
        <w:rPr>
          <w:i/>
          <w:noProof/>
          <w:sz w:val="28"/>
          <w:szCs w:val="28"/>
          <w:lang w:eastAsia="ru-RU"/>
        </w:rPr>
        <w:drawing>
          <wp:inline distT="0" distB="0" distL="0" distR="0" wp14:editId="3FBA4E16">
            <wp:extent cx="4676140" cy="18408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140" cy="1840865"/>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inline>
        </w:drawing>
      </w:r>
    </w:p>
    <w:p w14:paraId="3447BF94" w14:textId="77777777" w:rsidR="0071129D" w:rsidRDefault="0071129D" w:rsidP="0071129D">
      <w:pPr>
        <w:rPr>
          <w:i/>
          <w:sz w:val="28"/>
          <w:szCs w:val="28"/>
        </w:rPr>
      </w:pPr>
    </w:p>
    <w:p w14:paraId="3F8D6044" w14:textId="77777777" w:rsidR="0071129D" w:rsidRPr="0071129D" w:rsidRDefault="0071129D" w:rsidP="0071129D">
      <w:pPr>
        <w:rPr>
          <w:i/>
          <w:sz w:val="28"/>
          <w:szCs w:val="28"/>
        </w:rPr>
      </w:pPr>
    </w:p>
    <w:p w14:paraId="2DB2DFD4" w14:textId="7EA28ABA" w:rsidR="0071129D" w:rsidRPr="0071129D" w:rsidRDefault="00C37F1C" w:rsidP="0071129D">
      <w:pPr>
        <w:rPr>
          <w:i/>
          <w:sz w:val="28"/>
          <w:szCs w:val="28"/>
        </w:rPr>
      </w:pPr>
      <w:r>
        <w:rPr>
          <w:i/>
          <w:noProof/>
          <w:sz w:val="28"/>
          <w:szCs w:val="28"/>
          <w:lang w:eastAsia="ru-RU"/>
        </w:rPr>
        <w:drawing>
          <wp:inline distT="0" distB="0" distL="0" distR="0" wp14:editId="30AE6797">
            <wp:extent cx="4229100" cy="2143125"/>
            <wp:effectExtent l="0" t="0" r="0" b="0"/>
            <wp:docPr id="27" name="Рисунок 27" descr="D:\Пользователь\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Пользователь\Pictures\images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21431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CB0150C" w14:textId="451F4C9B" w:rsidR="00802884" w:rsidRPr="00802884" w:rsidRDefault="00C37F1C" w:rsidP="0071129D">
      <w:pPr>
        <w:rPr>
          <w:b/>
          <w:sz w:val="52"/>
          <w:szCs w:val="52"/>
        </w:rPr>
      </w:pPr>
      <w:r w:rsidRPr="00802884">
        <w:rPr>
          <w:sz w:val="52"/>
          <w:szCs w:val="52"/>
        </w:rPr>
        <w:t xml:space="preserve">                                                       </w:t>
      </w:r>
      <w:r w:rsidR="00802884" w:rsidRPr="00802884">
        <w:rPr>
          <w:sz w:val="52"/>
          <w:szCs w:val="52"/>
        </w:rPr>
        <w:t xml:space="preserve">       </w:t>
      </w:r>
      <w:r w:rsidR="00802884">
        <w:rPr>
          <w:sz w:val="52"/>
          <w:szCs w:val="52"/>
        </w:rPr>
        <w:t xml:space="preserve">                  </w:t>
      </w:r>
      <w:r w:rsidR="00802884" w:rsidRPr="00802884">
        <w:rPr>
          <w:b/>
          <w:sz w:val="52"/>
          <w:szCs w:val="52"/>
        </w:rPr>
        <w:t>«Будь здоров, малыш!»</w:t>
      </w:r>
    </w:p>
    <w:p w14:paraId="5A3CD4A8" w14:textId="5CCAC008" w:rsidR="0071129D" w:rsidRPr="00C37F1C" w:rsidRDefault="00C37F1C" w:rsidP="0071129D">
      <w:r>
        <w:t xml:space="preserve">    </w:t>
      </w:r>
      <w:r w:rsidR="00802884">
        <w:t xml:space="preserve">                                                       </w:t>
      </w:r>
      <w:r>
        <w:t xml:space="preserve"> </w:t>
      </w:r>
      <w:r w:rsidR="0071129D">
        <w:rPr>
          <w:b/>
          <w:sz w:val="28"/>
          <w:szCs w:val="28"/>
        </w:rPr>
        <w:t>Выпуск № 4</w:t>
      </w:r>
      <w:r w:rsidR="0071129D" w:rsidRPr="0071129D">
        <w:rPr>
          <w:b/>
          <w:sz w:val="28"/>
          <w:szCs w:val="28"/>
        </w:rPr>
        <w:t xml:space="preserve">                                     </w:t>
      </w:r>
    </w:p>
    <w:p w14:paraId="3E4786BC" w14:textId="1712E0DB" w:rsidR="0071129D" w:rsidRPr="0071129D" w:rsidRDefault="0071129D" w:rsidP="0071129D">
      <w:pPr>
        <w:rPr>
          <w:b/>
          <w:sz w:val="28"/>
          <w:szCs w:val="28"/>
        </w:rPr>
      </w:pPr>
      <w:r>
        <w:rPr>
          <w:b/>
          <w:sz w:val="28"/>
          <w:szCs w:val="28"/>
        </w:rPr>
        <w:t xml:space="preserve">                                           Декабрь</w:t>
      </w:r>
      <w:r w:rsidRPr="0071129D">
        <w:rPr>
          <w:b/>
          <w:sz w:val="28"/>
          <w:szCs w:val="28"/>
        </w:rPr>
        <w:t xml:space="preserve">  2013 год.</w:t>
      </w:r>
    </w:p>
    <w:p w14:paraId="14C9728F" w14:textId="77777777" w:rsidR="00C37F1C" w:rsidRDefault="0071129D" w:rsidP="00492EA1">
      <w:pPr>
        <w:rPr>
          <w:sz w:val="28"/>
          <w:szCs w:val="28"/>
        </w:rPr>
      </w:pPr>
      <w:r w:rsidRPr="0071129D">
        <w:rPr>
          <w:b/>
          <w:sz w:val="28"/>
          <w:szCs w:val="28"/>
        </w:rPr>
        <w:t>Ответственны за выпуск:</w:t>
      </w:r>
      <w:r w:rsidRPr="0071129D">
        <w:rPr>
          <w:sz w:val="28"/>
          <w:szCs w:val="28"/>
        </w:rPr>
        <w:t xml:space="preserve"> воспитатели Кузнецова Т.А., Ханунова О.В.</w:t>
      </w:r>
    </w:p>
    <w:p w14:paraId="7D343D30" w14:textId="416D2FA4" w:rsidR="00492EA1" w:rsidRPr="00C37F1C" w:rsidRDefault="00492EA1" w:rsidP="00492EA1">
      <w:pPr>
        <w:rPr>
          <w:sz w:val="28"/>
          <w:szCs w:val="28"/>
        </w:rPr>
      </w:pPr>
      <w:r w:rsidRPr="0071129D">
        <w:rPr>
          <w:b/>
          <w:sz w:val="36"/>
          <w:szCs w:val="36"/>
        </w:rPr>
        <w:lastRenderedPageBreak/>
        <w:t>Наши советы.</w:t>
      </w:r>
    </w:p>
    <w:p w14:paraId="581C4835" w14:textId="20F88FF8" w:rsidR="00492EA1" w:rsidRPr="0071129D" w:rsidRDefault="0071129D" w:rsidP="00492EA1">
      <w:pPr>
        <w:rPr>
          <w:b/>
          <w:color w:val="0070C0"/>
          <w:sz w:val="52"/>
          <w:szCs w:val="52"/>
        </w:rPr>
      </w:pPr>
      <w:r w:rsidRPr="0071129D">
        <w:rPr>
          <w:b/>
          <w:color w:val="0070C0"/>
          <w:sz w:val="52"/>
          <w:szCs w:val="52"/>
        </w:rPr>
        <w:t>«</w:t>
      </w:r>
      <w:r w:rsidR="00492EA1" w:rsidRPr="0071129D">
        <w:rPr>
          <w:b/>
          <w:color w:val="0070C0"/>
          <w:sz w:val="52"/>
          <w:szCs w:val="52"/>
        </w:rPr>
        <w:t>Семь родительских заблуждений</w:t>
      </w:r>
    </w:p>
    <w:p w14:paraId="500AF723" w14:textId="713B206C" w:rsidR="00492EA1" w:rsidRPr="0071129D" w:rsidRDefault="00492EA1" w:rsidP="00492EA1">
      <w:pPr>
        <w:rPr>
          <w:b/>
          <w:color w:val="0070C0"/>
          <w:sz w:val="52"/>
          <w:szCs w:val="52"/>
        </w:rPr>
      </w:pPr>
      <w:r w:rsidRPr="0071129D">
        <w:rPr>
          <w:b/>
          <w:color w:val="0070C0"/>
          <w:sz w:val="52"/>
          <w:szCs w:val="52"/>
        </w:rPr>
        <w:t>о морозной погоде</w:t>
      </w:r>
      <w:r w:rsidR="0071129D" w:rsidRPr="0071129D">
        <w:rPr>
          <w:b/>
          <w:color w:val="0070C0"/>
          <w:sz w:val="52"/>
          <w:szCs w:val="52"/>
        </w:rPr>
        <w:t>»</w:t>
      </w:r>
      <w:r w:rsidRPr="0071129D">
        <w:rPr>
          <w:b/>
          <w:color w:val="0070C0"/>
          <w:sz w:val="52"/>
          <w:szCs w:val="52"/>
        </w:rPr>
        <w:t>.</w:t>
      </w:r>
    </w:p>
    <w:p w14:paraId="4FB7EA68" w14:textId="76E41475" w:rsidR="00492EA1" w:rsidRPr="0055768B" w:rsidRDefault="00492EA1" w:rsidP="00492EA1">
      <w:pPr>
        <w:rPr>
          <w:sz w:val="28"/>
          <w:szCs w:val="28"/>
        </w:rPr>
      </w:pPr>
      <w:r w:rsidRPr="0055768B">
        <w:rPr>
          <w:sz w:val="28"/>
          <w:szCs w:val="28"/>
        </w:rPr>
        <w:t>1.</w:t>
      </w:r>
      <w:r w:rsidRPr="0055768B">
        <w:rPr>
          <w:sz w:val="28"/>
          <w:szCs w:val="28"/>
        </w:rPr>
        <w:tab/>
        <w:t>Многие считают, что ребенк</w:t>
      </w:r>
      <w:r w:rsidR="0071129D" w:rsidRPr="0055768B">
        <w:rPr>
          <w:sz w:val="28"/>
          <w:szCs w:val="28"/>
        </w:rPr>
        <w:t>а надо одевать теплее. Дети, ко</w:t>
      </w:r>
      <w:r w:rsidRPr="0055768B">
        <w:rPr>
          <w:sz w:val="28"/>
          <w:szCs w:val="28"/>
        </w:rPr>
        <w:t xml:space="preserve">торых </w:t>
      </w:r>
      <w:r w:rsidR="0071129D" w:rsidRPr="0055768B">
        <w:rPr>
          <w:sz w:val="28"/>
          <w:szCs w:val="28"/>
        </w:rPr>
        <w:t xml:space="preserve"> </w:t>
      </w:r>
      <w:r w:rsidRPr="0055768B">
        <w:rPr>
          <w:sz w:val="28"/>
          <w:szCs w:val="28"/>
        </w:rPr>
        <w:t xml:space="preserve">кутают, </w:t>
      </w:r>
      <w:proofErr w:type="gramStart"/>
      <w:r w:rsidRPr="0055768B">
        <w:rPr>
          <w:sz w:val="28"/>
          <w:szCs w:val="28"/>
        </w:rPr>
        <w:t>увы</w:t>
      </w:r>
      <w:proofErr w:type="gramEnd"/>
      <w:r w:rsidRPr="0055768B">
        <w:rPr>
          <w:sz w:val="28"/>
          <w:szCs w:val="28"/>
        </w:rPr>
        <w:t>, чаще болеют. Особенно опасно слишком тепло одевать детей, уже умеющих ходить. Движения сами по себе согревают организм, и помощь «ста одежек» излишняя. В организме нарушается теплообм</w:t>
      </w:r>
      <w:r w:rsidR="0071129D" w:rsidRPr="0055768B">
        <w:rPr>
          <w:sz w:val="28"/>
          <w:szCs w:val="28"/>
        </w:rPr>
        <w:t>ен, и в результате он перегрева</w:t>
      </w:r>
      <w:r w:rsidRPr="0055768B">
        <w:rPr>
          <w:sz w:val="28"/>
          <w:szCs w:val="28"/>
        </w:rPr>
        <w:t>ется. Тогда достаточно даже легкого сквозняка, чтобы простыть.</w:t>
      </w:r>
    </w:p>
    <w:p w14:paraId="5DA878D0" w14:textId="0D8A2216" w:rsidR="00492EA1" w:rsidRPr="0055768B" w:rsidRDefault="00492EA1" w:rsidP="00492EA1">
      <w:pPr>
        <w:rPr>
          <w:sz w:val="28"/>
          <w:szCs w:val="28"/>
        </w:rPr>
      </w:pPr>
      <w:r w:rsidRPr="0055768B">
        <w:rPr>
          <w:sz w:val="28"/>
          <w:szCs w:val="28"/>
        </w:rPr>
        <w:t>2.</w:t>
      </w:r>
      <w:r w:rsidRPr="0055768B">
        <w:rPr>
          <w:sz w:val="28"/>
          <w:szCs w:val="28"/>
        </w:rPr>
        <w:tab/>
        <w:t>Многие считают: чтобы удерживать тепло, одежда должна плотно прилегать к телу. Парадоксально, но самое надежное средство от холода - воздух</w:t>
      </w:r>
      <w:r w:rsidR="0055768B">
        <w:rPr>
          <w:sz w:val="28"/>
          <w:szCs w:val="28"/>
        </w:rPr>
        <w:t>. Оказывается, чтобы лучше защи</w:t>
      </w:r>
      <w:r w:rsidRPr="0055768B">
        <w:rPr>
          <w:sz w:val="28"/>
          <w:szCs w:val="28"/>
        </w:rPr>
        <w:t xml:space="preserve">щаться от низкой температуры, надо создать вокруг тела </w:t>
      </w:r>
      <w:proofErr w:type="gramStart"/>
      <w:r w:rsidRPr="0055768B">
        <w:rPr>
          <w:sz w:val="28"/>
          <w:szCs w:val="28"/>
        </w:rPr>
        <w:t>воз-душную</w:t>
      </w:r>
      <w:proofErr w:type="gramEnd"/>
      <w:r w:rsidRPr="0055768B">
        <w:rPr>
          <w:sz w:val="28"/>
          <w:szCs w:val="28"/>
        </w:rPr>
        <w:t xml:space="preserve"> прослойку. Для этого подойдет теплая, но достаточно просторная одежда. Что надеть под куртку или пальто? Сначала майку или футболку из хлопка, который хорошо впитывает пот, потом </w:t>
      </w:r>
      <w:proofErr w:type="spellStart"/>
      <w:r w:rsidRPr="0055768B">
        <w:rPr>
          <w:sz w:val="28"/>
          <w:szCs w:val="28"/>
        </w:rPr>
        <w:t>полувер</w:t>
      </w:r>
      <w:proofErr w:type="spellEnd"/>
      <w:r w:rsidRPr="0055768B">
        <w:rPr>
          <w:sz w:val="28"/>
          <w:szCs w:val="28"/>
        </w:rPr>
        <w:t xml:space="preserve"> или шерстяной свитер, свободный, но плотно прилегающий на шею и запястья. На ноги – шерстяные носки и теплые ботинки на меху или сапожки, но не тесные, а такие, </w:t>
      </w:r>
      <w:proofErr w:type="gramStart"/>
      <w:r w:rsidRPr="0055768B">
        <w:rPr>
          <w:sz w:val="28"/>
          <w:szCs w:val="28"/>
        </w:rPr>
        <w:t>что-бы</w:t>
      </w:r>
      <w:proofErr w:type="gramEnd"/>
      <w:r w:rsidRPr="0055768B">
        <w:rPr>
          <w:sz w:val="28"/>
          <w:szCs w:val="28"/>
        </w:rPr>
        <w:t xml:space="preserve"> большой палец ноги мог легко двигаться внутри.</w:t>
      </w:r>
    </w:p>
    <w:p w14:paraId="232FA605" w14:textId="5FCD7E9E" w:rsidR="00492EA1" w:rsidRPr="0055768B" w:rsidRDefault="00492EA1" w:rsidP="00492EA1">
      <w:pPr>
        <w:rPr>
          <w:sz w:val="28"/>
          <w:szCs w:val="28"/>
        </w:rPr>
      </w:pPr>
      <w:r w:rsidRPr="0055768B">
        <w:rPr>
          <w:sz w:val="28"/>
          <w:szCs w:val="28"/>
        </w:rPr>
        <w:t>3.</w:t>
      </w:r>
      <w:r w:rsidRPr="0055768B">
        <w:rPr>
          <w:sz w:val="28"/>
          <w:szCs w:val="28"/>
        </w:rPr>
        <w:tab/>
        <w:t>Многие считают: если малышу холодно, он обязательно даст об этом знать. Ребенок до 2- 3л</w:t>
      </w:r>
      <w:r w:rsidR="0071129D" w:rsidRPr="0055768B">
        <w:rPr>
          <w:sz w:val="28"/>
          <w:szCs w:val="28"/>
        </w:rPr>
        <w:t>ет еще не может сказать «Мне хо</w:t>
      </w:r>
      <w:r w:rsidRPr="0055768B">
        <w:rPr>
          <w:sz w:val="28"/>
          <w:szCs w:val="28"/>
        </w:rPr>
        <w:t>лодно», не умеет стучать зубами и дрожать. Жировая прослойка у него еще очень мала, и система т</w:t>
      </w:r>
      <w:r w:rsidR="0071129D" w:rsidRPr="0055768B">
        <w:rPr>
          <w:sz w:val="28"/>
          <w:szCs w:val="28"/>
        </w:rPr>
        <w:t>ерморегуляции сформирова</w:t>
      </w:r>
      <w:r w:rsidRPr="0055768B">
        <w:rPr>
          <w:sz w:val="28"/>
          <w:szCs w:val="28"/>
        </w:rPr>
        <w:t xml:space="preserve">лась не до конца. Единственной реакцией замерзающего малыша станут бледность и непреодолимое желание спать. Имейте </w:t>
      </w:r>
      <w:proofErr w:type="gramStart"/>
      <w:r w:rsidRPr="0055768B">
        <w:rPr>
          <w:sz w:val="28"/>
          <w:szCs w:val="28"/>
        </w:rPr>
        <w:t>ввиду</w:t>
      </w:r>
      <w:proofErr w:type="gramEnd"/>
      <w:r w:rsidRPr="0055768B">
        <w:rPr>
          <w:sz w:val="28"/>
          <w:szCs w:val="28"/>
        </w:rPr>
        <w:t xml:space="preserve">: </w:t>
      </w:r>
      <w:proofErr w:type="gramStart"/>
      <w:r w:rsidRPr="0055768B">
        <w:rPr>
          <w:sz w:val="28"/>
          <w:szCs w:val="28"/>
        </w:rPr>
        <w:t>момент</w:t>
      </w:r>
      <w:proofErr w:type="gramEnd"/>
      <w:r w:rsidRPr="0055768B">
        <w:rPr>
          <w:sz w:val="28"/>
          <w:szCs w:val="28"/>
        </w:rPr>
        <w:t xml:space="preserve">, когда тело ребенка расслабляется, сигнал опасности! Не радует </w:t>
      </w:r>
    </w:p>
    <w:p w14:paraId="7600DB37" w14:textId="77777777" w:rsidR="00492EA1" w:rsidRPr="0055768B" w:rsidRDefault="00492EA1" w:rsidP="00492EA1">
      <w:pPr>
        <w:rPr>
          <w:sz w:val="28"/>
          <w:szCs w:val="28"/>
        </w:rPr>
      </w:pPr>
      <w:r w:rsidRPr="0055768B">
        <w:rPr>
          <w:sz w:val="28"/>
          <w:szCs w:val="28"/>
        </w:rPr>
        <w:t>«умилительная» зимняя картинка – спящий в санках ребенок. Ведь он не движется – он отдан в неласковые руки мороза.</w:t>
      </w:r>
    </w:p>
    <w:p w14:paraId="19E6BF2D" w14:textId="1095E02C" w:rsidR="00492EA1" w:rsidRPr="0055768B" w:rsidRDefault="00492EA1" w:rsidP="00492EA1">
      <w:pPr>
        <w:rPr>
          <w:sz w:val="28"/>
          <w:szCs w:val="28"/>
        </w:rPr>
      </w:pPr>
      <w:r w:rsidRPr="0055768B">
        <w:rPr>
          <w:sz w:val="28"/>
          <w:szCs w:val="28"/>
        </w:rPr>
        <w:t>4.</w:t>
      </w:r>
      <w:r w:rsidRPr="0055768B">
        <w:rPr>
          <w:sz w:val="28"/>
          <w:szCs w:val="28"/>
        </w:rPr>
        <w:tab/>
        <w:t>Многие считают, что зимой вполне достаточно погулять часок. На этот счет нет строгих правил. Все зависит от закаленности ребенка и уличной температуры. Для младенца, которому всего несколько дней от роду, прогулки должны быть ограничены, особенно в сильные морозы</w:t>
      </w:r>
      <w:r w:rsidR="0071129D" w:rsidRPr="0055768B">
        <w:rPr>
          <w:sz w:val="28"/>
          <w:szCs w:val="28"/>
        </w:rPr>
        <w:t xml:space="preserve"> (ниже 10 </w:t>
      </w:r>
      <w:r w:rsidR="0071129D" w:rsidRPr="0055768B">
        <w:rPr>
          <w:sz w:val="28"/>
          <w:szCs w:val="28"/>
        </w:rPr>
        <w:lastRenderedPageBreak/>
        <w:t>градусов). Но если ре</w:t>
      </w:r>
      <w:r w:rsidRPr="0055768B">
        <w:rPr>
          <w:sz w:val="28"/>
          <w:szCs w:val="28"/>
        </w:rPr>
        <w:t>бенку исполнился месяц, смело гуляйте подольше – несколько часов. Максимально допустима</w:t>
      </w:r>
      <w:r w:rsidR="0071129D" w:rsidRPr="0055768B">
        <w:rPr>
          <w:sz w:val="28"/>
          <w:szCs w:val="28"/>
        </w:rPr>
        <w:t>я температура для прогулок с ма</w:t>
      </w:r>
      <w:r w:rsidRPr="0055768B">
        <w:rPr>
          <w:sz w:val="28"/>
          <w:szCs w:val="28"/>
        </w:rPr>
        <w:t xml:space="preserve">лышом первого года жизни – 15 градусов; а опасные «спутники» зимнего воздуха – высокая влажность и ветер. Дети лучше </w:t>
      </w:r>
      <w:proofErr w:type="gramStart"/>
      <w:r w:rsidRPr="0055768B">
        <w:rPr>
          <w:sz w:val="28"/>
          <w:szCs w:val="28"/>
        </w:rPr>
        <w:t>пере-носят</w:t>
      </w:r>
      <w:proofErr w:type="gramEnd"/>
      <w:r w:rsidRPr="0055768B">
        <w:rPr>
          <w:sz w:val="28"/>
          <w:szCs w:val="28"/>
        </w:rPr>
        <w:t xml:space="preserve"> холод, если их покормить перед прогулкой – особенное тепло дает пища, богатая углеводами и жирами. Поэтому лучше выйти погулять сразу после еды.</w:t>
      </w:r>
    </w:p>
    <w:p w14:paraId="4440CDEE" w14:textId="496C6E4A" w:rsidR="00492EA1" w:rsidRPr="0055768B" w:rsidRDefault="00492EA1" w:rsidP="00492EA1">
      <w:pPr>
        <w:rPr>
          <w:sz w:val="28"/>
          <w:szCs w:val="28"/>
        </w:rPr>
      </w:pPr>
      <w:r w:rsidRPr="0055768B">
        <w:rPr>
          <w:sz w:val="28"/>
          <w:szCs w:val="28"/>
        </w:rPr>
        <w:t>5.</w:t>
      </w:r>
      <w:r w:rsidRPr="0055768B">
        <w:rPr>
          <w:sz w:val="28"/>
          <w:szCs w:val="28"/>
        </w:rPr>
        <w:tab/>
        <w:t xml:space="preserve">Многие считают беда – если </w:t>
      </w:r>
      <w:r w:rsidR="0071129D" w:rsidRPr="0055768B">
        <w:rPr>
          <w:sz w:val="28"/>
          <w:szCs w:val="28"/>
        </w:rPr>
        <w:t>у ребенка замерзнут уши. В силь</w:t>
      </w:r>
      <w:r w:rsidRPr="0055768B">
        <w:rPr>
          <w:sz w:val="28"/>
          <w:szCs w:val="28"/>
        </w:rPr>
        <w:t>ный мороз, боясь отита, мам</w:t>
      </w:r>
      <w:r w:rsidR="0071129D" w:rsidRPr="0055768B">
        <w:rPr>
          <w:sz w:val="28"/>
          <w:szCs w:val="28"/>
        </w:rPr>
        <w:t>ы и бабушки используют целый ар</w:t>
      </w:r>
      <w:r w:rsidRPr="0055768B">
        <w:rPr>
          <w:sz w:val="28"/>
          <w:szCs w:val="28"/>
        </w:rPr>
        <w:t>сенал, состоящий из платочк</w:t>
      </w:r>
      <w:r w:rsidR="0071129D" w:rsidRPr="0055768B">
        <w:rPr>
          <w:sz w:val="28"/>
          <w:szCs w:val="28"/>
        </w:rPr>
        <w:t>ов, шапок – ушанок, шапок – шле</w:t>
      </w:r>
      <w:r w:rsidRPr="0055768B">
        <w:rPr>
          <w:sz w:val="28"/>
          <w:szCs w:val="28"/>
        </w:rPr>
        <w:t>мов. Однако если у ребенка во</w:t>
      </w:r>
      <w:r w:rsidR="0071129D" w:rsidRPr="0055768B">
        <w:rPr>
          <w:sz w:val="28"/>
          <w:szCs w:val="28"/>
        </w:rPr>
        <w:t>спаление ушей, это вовсе не зна</w:t>
      </w:r>
      <w:r w:rsidRPr="0055768B">
        <w:rPr>
          <w:sz w:val="28"/>
          <w:szCs w:val="28"/>
        </w:rPr>
        <w:t>чит, что переохладились именно они.</w:t>
      </w:r>
    </w:p>
    <w:p w14:paraId="0529003A" w14:textId="29CC5E98" w:rsidR="00492EA1" w:rsidRPr="0055768B" w:rsidRDefault="00492EA1" w:rsidP="00492EA1">
      <w:pPr>
        <w:rPr>
          <w:sz w:val="28"/>
          <w:szCs w:val="28"/>
        </w:rPr>
      </w:pPr>
      <w:r w:rsidRPr="0055768B">
        <w:rPr>
          <w:sz w:val="28"/>
          <w:szCs w:val="28"/>
        </w:rPr>
        <w:t>6.</w:t>
      </w:r>
      <w:r w:rsidRPr="0055768B">
        <w:rPr>
          <w:sz w:val="28"/>
          <w:szCs w:val="28"/>
        </w:rPr>
        <w:tab/>
        <w:t>Многие считают: раз ребен</w:t>
      </w:r>
      <w:r w:rsidR="0071129D" w:rsidRPr="0055768B">
        <w:rPr>
          <w:sz w:val="28"/>
          <w:szCs w:val="28"/>
        </w:rPr>
        <w:t>ок замерз, нужно как можно быст</w:t>
      </w:r>
      <w:r w:rsidRPr="0055768B">
        <w:rPr>
          <w:sz w:val="28"/>
          <w:szCs w:val="28"/>
        </w:rPr>
        <w:t>рее согреть его. Это и верно, и не верно. Согреть нужно, но не в «пожарном порядке». Например, если положить замерзшие пальчики ребенка на батарею</w:t>
      </w:r>
      <w:r w:rsidR="0055768B">
        <w:rPr>
          <w:sz w:val="28"/>
          <w:szCs w:val="28"/>
        </w:rPr>
        <w:t xml:space="preserve"> центрального отопления или под</w:t>
      </w:r>
      <w:r w:rsidRPr="0055768B">
        <w:rPr>
          <w:sz w:val="28"/>
          <w:szCs w:val="28"/>
        </w:rPr>
        <w:t xml:space="preserve">ставить их под струю горячей воды – беды не миновать. Резкий контраст температур может </w:t>
      </w:r>
      <w:r w:rsidR="0055768B">
        <w:rPr>
          <w:sz w:val="28"/>
          <w:szCs w:val="28"/>
        </w:rPr>
        <w:t>вызвать сильную боль в переохла</w:t>
      </w:r>
      <w:r w:rsidRPr="0055768B">
        <w:rPr>
          <w:sz w:val="28"/>
          <w:szCs w:val="28"/>
        </w:rPr>
        <w:t xml:space="preserve">жденном участке тела или, хуже того, нарушение работы сердца! Чтобы согреть малыша, прежде </w:t>
      </w:r>
      <w:proofErr w:type="gramStart"/>
      <w:r w:rsidRPr="0055768B">
        <w:rPr>
          <w:sz w:val="28"/>
          <w:szCs w:val="28"/>
        </w:rPr>
        <w:t>всего</w:t>
      </w:r>
      <w:proofErr w:type="gramEnd"/>
      <w:r w:rsidRPr="0055768B">
        <w:rPr>
          <w:sz w:val="28"/>
          <w:szCs w:val="28"/>
        </w:rPr>
        <w:t xml:space="preserve"> переоденьте его в теплое сухое белье, положите в кровать и укройте одеялом. Обычной комнатной температуры вполне достаточно. Если ребенок озяб, можно предложить ему не горя</w:t>
      </w:r>
      <w:r w:rsidR="0055768B" w:rsidRPr="0055768B">
        <w:rPr>
          <w:sz w:val="28"/>
          <w:szCs w:val="28"/>
        </w:rPr>
        <w:t>чую ванну – пусть поплавает, по</w:t>
      </w:r>
      <w:r w:rsidRPr="0055768B">
        <w:rPr>
          <w:sz w:val="28"/>
          <w:szCs w:val="28"/>
        </w:rPr>
        <w:t>резвится.</w:t>
      </w:r>
    </w:p>
    <w:p w14:paraId="10FA5F9B" w14:textId="452C6786" w:rsidR="00492EA1" w:rsidRPr="0055768B" w:rsidRDefault="00492EA1" w:rsidP="00492EA1">
      <w:pPr>
        <w:rPr>
          <w:sz w:val="28"/>
          <w:szCs w:val="28"/>
        </w:rPr>
      </w:pPr>
      <w:r w:rsidRPr="0055768B">
        <w:rPr>
          <w:sz w:val="28"/>
          <w:szCs w:val="28"/>
        </w:rPr>
        <w:t>7.</w:t>
      </w:r>
      <w:r w:rsidRPr="0055768B">
        <w:rPr>
          <w:sz w:val="28"/>
          <w:szCs w:val="28"/>
        </w:rPr>
        <w:tab/>
        <w:t>Многие считают, что пр</w:t>
      </w:r>
      <w:r w:rsidR="0055768B" w:rsidRPr="0055768B">
        <w:rPr>
          <w:sz w:val="28"/>
          <w:szCs w:val="28"/>
        </w:rPr>
        <w:t>остуженный ребенок не должен гу</w:t>
      </w:r>
      <w:r w:rsidRPr="0055768B">
        <w:rPr>
          <w:sz w:val="28"/>
          <w:szCs w:val="28"/>
        </w:rPr>
        <w:t>лять. Если температура у малыша не повышена прогулки</w:t>
      </w:r>
      <w:r w:rsidR="0055768B" w:rsidRPr="0055768B">
        <w:rPr>
          <w:sz w:val="28"/>
          <w:szCs w:val="28"/>
        </w:rPr>
        <w:t>.</w:t>
      </w:r>
      <w:r w:rsidRPr="0055768B">
        <w:rPr>
          <w:sz w:val="28"/>
          <w:szCs w:val="28"/>
        </w:rPr>
        <w:t xml:space="preserve"> </w:t>
      </w:r>
    </w:p>
    <w:p w14:paraId="58F58E03" w14:textId="3E6B5D13" w:rsidR="00492EA1" w:rsidRPr="0055768B" w:rsidRDefault="0055768B" w:rsidP="00492EA1">
      <w:pPr>
        <w:rPr>
          <w:sz w:val="28"/>
          <w:szCs w:val="28"/>
        </w:rPr>
      </w:pPr>
      <w:r w:rsidRPr="0055768B">
        <w:rPr>
          <w:sz w:val="28"/>
          <w:szCs w:val="28"/>
        </w:rPr>
        <w:t>Нужно</w:t>
      </w:r>
      <w:r w:rsidR="00492EA1" w:rsidRPr="0055768B">
        <w:rPr>
          <w:sz w:val="28"/>
          <w:szCs w:val="28"/>
        </w:rPr>
        <w:t xml:space="preserve"> обязательно! Держать бол</w:t>
      </w:r>
      <w:r w:rsidRPr="0055768B">
        <w:rPr>
          <w:sz w:val="28"/>
          <w:szCs w:val="28"/>
        </w:rPr>
        <w:t>ьного ребенка неделями в кварти</w:t>
      </w:r>
      <w:r w:rsidR="00492EA1" w:rsidRPr="0055768B">
        <w:rPr>
          <w:sz w:val="28"/>
          <w:szCs w:val="28"/>
        </w:rPr>
        <w:t>ре – не лучший выхо</w:t>
      </w:r>
      <w:r w:rsidRPr="0055768B">
        <w:rPr>
          <w:sz w:val="28"/>
          <w:szCs w:val="28"/>
        </w:rPr>
        <w:t xml:space="preserve">д. </w:t>
      </w:r>
      <w:proofErr w:type="gramStart"/>
      <w:r w:rsidRPr="0055768B">
        <w:rPr>
          <w:sz w:val="28"/>
          <w:szCs w:val="28"/>
        </w:rPr>
        <w:t>Наверное</w:t>
      </w:r>
      <w:proofErr w:type="gramEnd"/>
      <w:r w:rsidRPr="0055768B">
        <w:rPr>
          <w:sz w:val="28"/>
          <w:szCs w:val="28"/>
        </w:rPr>
        <w:t xml:space="preserve"> вы замечали, что на </w:t>
      </w:r>
      <w:r w:rsidR="00492EA1" w:rsidRPr="0055768B">
        <w:rPr>
          <w:sz w:val="28"/>
          <w:szCs w:val="28"/>
        </w:rPr>
        <w:t>свежем воздухе даже насморк как будто отступает, нос п</w:t>
      </w:r>
      <w:r>
        <w:rPr>
          <w:sz w:val="28"/>
          <w:szCs w:val="28"/>
        </w:rPr>
        <w:t>рочищает</w:t>
      </w:r>
      <w:r w:rsidR="00492EA1" w:rsidRPr="0055768B">
        <w:rPr>
          <w:sz w:val="28"/>
          <w:szCs w:val="28"/>
        </w:rPr>
        <w:t xml:space="preserve">ся, начинает дышать. Ничего, если будет и морозец. Следите, что-бы ребенок не дышал ртом, чтобы его не продуло </w:t>
      </w:r>
      <w:proofErr w:type="gramStart"/>
      <w:r w:rsidR="00492EA1" w:rsidRPr="00C37F1C">
        <w:rPr>
          <w:sz w:val="28"/>
          <w:szCs w:val="28"/>
        </w:rPr>
        <w:t>ветром</w:t>
      </w:r>
      <w:proofErr w:type="gramEnd"/>
      <w:r w:rsidR="00492EA1" w:rsidRPr="0055768B">
        <w:rPr>
          <w:sz w:val="28"/>
          <w:szCs w:val="28"/>
        </w:rPr>
        <w:t xml:space="preserve"> и он не вспотел. Не позволяйте ему много </w:t>
      </w:r>
      <w:r w:rsidRPr="0055768B">
        <w:rPr>
          <w:sz w:val="28"/>
          <w:szCs w:val="28"/>
        </w:rPr>
        <w:t>двигаться: ни к чему пока</w:t>
      </w:r>
      <w:r w:rsidR="00C37F1C">
        <w:rPr>
          <w:sz w:val="28"/>
          <w:szCs w:val="28"/>
        </w:rPr>
        <w:t xml:space="preserve"> </w:t>
      </w:r>
      <w:r w:rsidRPr="0055768B">
        <w:rPr>
          <w:sz w:val="28"/>
          <w:szCs w:val="28"/>
        </w:rPr>
        <w:t>бегот</w:t>
      </w:r>
      <w:r w:rsidR="00492EA1" w:rsidRPr="0055768B">
        <w:rPr>
          <w:sz w:val="28"/>
          <w:szCs w:val="28"/>
        </w:rPr>
        <w:t>ня или катание с горки. Гуляйте «за ручку» – чинно и благородно, как говаривали в старину.</w:t>
      </w:r>
      <w:r w:rsidR="00C37F1C" w:rsidRPr="00C37F1C">
        <w:rPr>
          <w:noProof/>
          <w:lang w:eastAsia="ru-RU"/>
        </w:rPr>
        <w:t xml:space="preserve"> </w:t>
      </w:r>
    </w:p>
    <w:p w14:paraId="130178AE" w14:textId="002595AD" w:rsidR="00492EA1" w:rsidRDefault="00492EA1" w:rsidP="00492EA1"/>
    <w:p w14:paraId="3A7F7949" w14:textId="77777777" w:rsidR="00492EA1" w:rsidRDefault="00492EA1" w:rsidP="00492EA1">
      <w:r>
        <w:t xml:space="preserve"> </w:t>
      </w:r>
    </w:p>
    <w:p w14:paraId="475CC9B3" w14:textId="77777777" w:rsidR="00492EA1" w:rsidRDefault="00492EA1" w:rsidP="00492EA1">
      <w:r>
        <w:t xml:space="preserve"> </w:t>
      </w:r>
    </w:p>
    <w:p w14:paraId="5A86CD05" w14:textId="37DE712D" w:rsidR="00492EA1" w:rsidRDefault="00492EA1" w:rsidP="00492EA1">
      <w:r w:rsidRPr="0055768B">
        <w:t xml:space="preserve"> </w:t>
      </w:r>
      <w:r>
        <w:t xml:space="preserve"> </w:t>
      </w:r>
    </w:p>
    <w:p w14:paraId="7E5DA94E" w14:textId="77777777" w:rsidR="0055768B" w:rsidRDefault="00492EA1" w:rsidP="0055768B">
      <w:r>
        <w:lastRenderedPageBreak/>
        <w:t xml:space="preserve"> </w:t>
      </w:r>
      <w:r w:rsidR="0055768B">
        <w:t xml:space="preserve">Государственное Бюджетное Общеобразовательное Учреждение средняя школа им. Кузнецова с. </w:t>
      </w:r>
      <w:proofErr w:type="spellStart"/>
      <w:r w:rsidR="0055768B">
        <w:t>Курумоч</w:t>
      </w:r>
      <w:proofErr w:type="spellEnd"/>
      <w:r w:rsidR="0055768B">
        <w:t xml:space="preserve"> структурное подразделение детский сад «Белочка» Муниципального района Волжский Самарской области.</w:t>
      </w:r>
    </w:p>
    <w:p w14:paraId="6A351ED4" w14:textId="77777777" w:rsidR="0055768B" w:rsidRPr="0055768B" w:rsidRDefault="0055768B" w:rsidP="0055768B">
      <w:pPr>
        <w:rPr>
          <w:i/>
        </w:rPr>
      </w:pPr>
    </w:p>
    <w:p w14:paraId="00741462" w14:textId="12EC90D9" w:rsidR="00492EA1" w:rsidRPr="0055768B" w:rsidRDefault="0055768B" w:rsidP="0055768B">
      <w:pPr>
        <w:rPr>
          <w:i/>
          <w:sz w:val="28"/>
          <w:szCs w:val="28"/>
        </w:rPr>
      </w:pPr>
      <w:r w:rsidRPr="0055768B">
        <w:rPr>
          <w:i/>
          <w:sz w:val="28"/>
          <w:szCs w:val="28"/>
        </w:rPr>
        <w:t>Периодическое издание.</w:t>
      </w:r>
    </w:p>
    <w:p w14:paraId="003EA5BC" w14:textId="3DF25A29" w:rsidR="00492EA1" w:rsidRDefault="00492EA1" w:rsidP="00492EA1">
      <w:r>
        <w:t xml:space="preserve"> </w:t>
      </w:r>
      <w:r w:rsidR="00D66C87">
        <w:rPr>
          <w:noProof/>
          <w:lang w:eastAsia="ru-RU"/>
        </w:rPr>
        <w:drawing>
          <wp:inline distT="0" distB="0" distL="0" distR="0" wp14:editId="20751401">
            <wp:extent cx="4667248" cy="22193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140" cy="2223553"/>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inline>
        </w:drawing>
      </w:r>
    </w:p>
    <w:p w14:paraId="7E68BE43" w14:textId="77777777" w:rsidR="00492EA1" w:rsidRDefault="00492EA1" w:rsidP="00492EA1"/>
    <w:p w14:paraId="7CD4F0D8" w14:textId="30AEE17D" w:rsidR="00492EA1" w:rsidRDefault="00802884" w:rsidP="00492EA1">
      <w:r>
        <w:rPr>
          <w:noProof/>
          <w:lang w:eastAsia="ru-RU"/>
        </w:rPr>
        <w:t xml:space="preserve">           </w:t>
      </w:r>
      <w:r w:rsidR="00D66C87">
        <w:rPr>
          <w:noProof/>
          <w:lang w:eastAsia="ru-RU"/>
        </w:rPr>
        <w:drawing>
          <wp:inline distT="0" distB="0" distL="0" distR="0" wp14:editId="4D418443">
            <wp:extent cx="4552950" cy="2771775"/>
            <wp:effectExtent l="0" t="0" r="0" b="0"/>
            <wp:docPr id="23" name="Рисунок 23" descr="D:\Пользователь\Pictures\0013-017-Na-zubakh-postojanno-obrazuetsja-naljot-iz-mikrobov-i-ostatkov-pis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Пользователь\Pictures\0013-017-Na-zubakh-postojanno-obrazuetsja-naljot-iz-mikrobov-i-ostatkov-pisch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2950" cy="27717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0288AB4" w14:textId="5DBD3EA6" w:rsidR="00492EA1" w:rsidRPr="00802884" w:rsidRDefault="00492EA1" w:rsidP="00492EA1">
      <w:pPr>
        <w:rPr>
          <w:b/>
          <w:sz w:val="52"/>
          <w:szCs w:val="52"/>
        </w:rPr>
      </w:pPr>
      <w:r w:rsidRPr="00802884">
        <w:rPr>
          <w:b/>
          <w:sz w:val="52"/>
          <w:szCs w:val="52"/>
        </w:rPr>
        <w:t xml:space="preserve"> </w:t>
      </w:r>
      <w:r w:rsidR="00802884" w:rsidRPr="00802884">
        <w:rPr>
          <w:b/>
          <w:sz w:val="52"/>
          <w:szCs w:val="52"/>
        </w:rPr>
        <w:t xml:space="preserve">           «Будь здоров, малыш!»</w:t>
      </w:r>
    </w:p>
    <w:p w14:paraId="15E23D61" w14:textId="0D4F7921" w:rsidR="0055768B" w:rsidRPr="00D66C87" w:rsidRDefault="00D66C87" w:rsidP="0055768B">
      <w:r>
        <w:t xml:space="preserve">                                                         </w:t>
      </w:r>
      <w:r w:rsidR="0055768B" w:rsidRPr="0055768B">
        <w:rPr>
          <w:sz w:val="28"/>
          <w:szCs w:val="28"/>
        </w:rPr>
        <w:t xml:space="preserve">  </w:t>
      </w:r>
      <w:r w:rsidR="0055768B">
        <w:rPr>
          <w:b/>
          <w:sz w:val="28"/>
          <w:szCs w:val="28"/>
        </w:rPr>
        <w:t>Выпуск № 5</w:t>
      </w:r>
      <w:r w:rsidR="0055768B" w:rsidRPr="0055768B">
        <w:rPr>
          <w:b/>
          <w:sz w:val="28"/>
          <w:szCs w:val="28"/>
        </w:rPr>
        <w:t xml:space="preserve">                                   </w:t>
      </w:r>
    </w:p>
    <w:p w14:paraId="2359741A" w14:textId="650EB48F" w:rsidR="0055768B" w:rsidRPr="0055768B" w:rsidRDefault="0055768B" w:rsidP="0055768B">
      <w:pPr>
        <w:rPr>
          <w:b/>
          <w:sz w:val="28"/>
          <w:szCs w:val="28"/>
        </w:rPr>
      </w:pPr>
      <w:r w:rsidRPr="0055768B">
        <w:rPr>
          <w:b/>
          <w:sz w:val="28"/>
          <w:szCs w:val="28"/>
        </w:rPr>
        <w:t xml:space="preserve">                               </w:t>
      </w:r>
      <w:r>
        <w:rPr>
          <w:b/>
          <w:sz w:val="28"/>
          <w:szCs w:val="28"/>
        </w:rPr>
        <w:t xml:space="preserve">         </w:t>
      </w:r>
      <w:r w:rsidR="00D66C87">
        <w:rPr>
          <w:b/>
          <w:sz w:val="28"/>
          <w:szCs w:val="28"/>
        </w:rPr>
        <w:t xml:space="preserve"> </w:t>
      </w:r>
      <w:r>
        <w:rPr>
          <w:b/>
          <w:sz w:val="28"/>
          <w:szCs w:val="28"/>
        </w:rPr>
        <w:t xml:space="preserve">  Январь  2014</w:t>
      </w:r>
      <w:r w:rsidRPr="0055768B">
        <w:rPr>
          <w:b/>
          <w:sz w:val="28"/>
          <w:szCs w:val="28"/>
        </w:rPr>
        <w:t xml:space="preserve"> год.</w:t>
      </w:r>
    </w:p>
    <w:p w14:paraId="39C7D653" w14:textId="77777777" w:rsidR="0055768B" w:rsidRPr="0055768B" w:rsidRDefault="0055768B" w:rsidP="0055768B">
      <w:pPr>
        <w:rPr>
          <w:sz w:val="28"/>
          <w:szCs w:val="28"/>
        </w:rPr>
      </w:pPr>
    </w:p>
    <w:p w14:paraId="0E7C28E6" w14:textId="77777777" w:rsidR="00C37F1C" w:rsidRDefault="0055768B" w:rsidP="00B219B3">
      <w:pPr>
        <w:rPr>
          <w:sz w:val="28"/>
          <w:szCs w:val="28"/>
        </w:rPr>
      </w:pPr>
      <w:r w:rsidRPr="0055768B">
        <w:rPr>
          <w:b/>
          <w:sz w:val="28"/>
          <w:szCs w:val="28"/>
        </w:rPr>
        <w:t>Ответственны за выпуск:</w:t>
      </w:r>
      <w:r w:rsidRPr="0055768B">
        <w:rPr>
          <w:sz w:val="28"/>
          <w:szCs w:val="28"/>
        </w:rPr>
        <w:t xml:space="preserve"> воспитатели Кузнецова Т.А., Ханунова О.В.</w:t>
      </w:r>
    </w:p>
    <w:p w14:paraId="6A2CAFA3" w14:textId="6B96AD1D" w:rsidR="00B219B3" w:rsidRPr="00C37F1C" w:rsidRDefault="00B219B3" w:rsidP="00B219B3">
      <w:pPr>
        <w:rPr>
          <w:sz w:val="28"/>
          <w:szCs w:val="28"/>
        </w:rPr>
      </w:pPr>
      <w:r w:rsidRPr="0055768B">
        <w:rPr>
          <w:b/>
          <w:sz w:val="28"/>
          <w:szCs w:val="28"/>
        </w:rPr>
        <w:lastRenderedPageBreak/>
        <w:t>Порадуйтесь вместе с нами</w:t>
      </w:r>
      <w:r w:rsidR="0055768B" w:rsidRPr="0055768B">
        <w:rPr>
          <w:b/>
          <w:sz w:val="28"/>
          <w:szCs w:val="28"/>
        </w:rPr>
        <w:t>.</w:t>
      </w:r>
      <w:r w:rsidR="00D66C87" w:rsidRPr="00D66C8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D66C87">
        <w:rPr>
          <w:b/>
          <w:noProof/>
          <w:sz w:val="28"/>
          <w:szCs w:val="28"/>
          <w:lang w:eastAsia="ru-RU"/>
        </w:rPr>
        <w:drawing>
          <wp:inline distT="0" distB="0" distL="0" distR="0" wp14:editId="7E642461">
            <wp:extent cx="2990850" cy="2371725"/>
            <wp:effectExtent l="0" t="0" r="0" b="0"/>
            <wp:docPr id="24" name="Рисунок 24" descr="D:\Пользователь\Pictures\1025r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Пользователь\Pictures\1025rek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371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EECF468" w14:textId="1E352D45" w:rsidR="00B219B3" w:rsidRPr="00D66C87" w:rsidRDefault="00B219B3" w:rsidP="00D66C87">
      <w:pPr>
        <w:tabs>
          <w:tab w:val="left" w:pos="7320"/>
        </w:tabs>
        <w:rPr>
          <w:color w:val="0070C0"/>
          <w:sz w:val="40"/>
          <w:szCs w:val="40"/>
        </w:rPr>
      </w:pPr>
      <w:r w:rsidRPr="00D66C87">
        <w:rPr>
          <w:color w:val="0070C0"/>
          <w:sz w:val="40"/>
          <w:szCs w:val="40"/>
        </w:rPr>
        <w:t>Наши советы.</w:t>
      </w:r>
      <w:r w:rsidR="00D66C87" w:rsidRPr="00D66C87">
        <w:rPr>
          <w:color w:val="0070C0"/>
          <w:sz w:val="40"/>
          <w:szCs w:val="40"/>
        </w:rPr>
        <w:tab/>
      </w:r>
    </w:p>
    <w:p w14:paraId="136925C2" w14:textId="167712D5" w:rsidR="00B219B3" w:rsidRPr="0055768B" w:rsidRDefault="0055768B" w:rsidP="00B219B3">
      <w:pPr>
        <w:rPr>
          <w:color w:val="C00000"/>
          <w:sz w:val="72"/>
          <w:szCs w:val="72"/>
        </w:rPr>
      </w:pPr>
      <w:r w:rsidRPr="0055768B">
        <w:rPr>
          <w:color w:val="C00000"/>
          <w:sz w:val="72"/>
          <w:szCs w:val="72"/>
        </w:rPr>
        <w:t>«</w:t>
      </w:r>
      <w:r w:rsidR="00B219B3" w:rsidRPr="0055768B">
        <w:rPr>
          <w:color w:val="C00000"/>
          <w:sz w:val="72"/>
          <w:szCs w:val="72"/>
        </w:rPr>
        <w:t>Чтоб улыбка сияла</w:t>
      </w:r>
      <w:r w:rsidRPr="0055768B">
        <w:rPr>
          <w:color w:val="C00000"/>
          <w:sz w:val="72"/>
          <w:szCs w:val="72"/>
        </w:rPr>
        <w:t>».</w:t>
      </w:r>
      <w:r w:rsidR="00B219B3" w:rsidRPr="0055768B">
        <w:rPr>
          <w:color w:val="C00000"/>
          <w:sz w:val="72"/>
          <w:szCs w:val="72"/>
        </w:rPr>
        <w:t xml:space="preserve"> </w:t>
      </w:r>
    </w:p>
    <w:p w14:paraId="43DA2D36" w14:textId="2F176C63" w:rsidR="00B219B3" w:rsidRPr="00991E14" w:rsidRDefault="00B219B3" w:rsidP="00B219B3">
      <w:pPr>
        <w:rPr>
          <w:sz w:val="28"/>
          <w:szCs w:val="28"/>
        </w:rPr>
      </w:pPr>
      <w:r w:rsidRPr="00991E14">
        <w:rPr>
          <w:sz w:val="28"/>
          <w:szCs w:val="28"/>
        </w:rPr>
        <w:t>Объяснит</w:t>
      </w:r>
      <w:r w:rsidR="0055768B" w:rsidRPr="00991E14">
        <w:rPr>
          <w:sz w:val="28"/>
          <w:szCs w:val="28"/>
        </w:rPr>
        <w:t>ь ребенку, почему и как надо чи</w:t>
      </w:r>
      <w:r w:rsidRPr="00991E14">
        <w:rPr>
          <w:sz w:val="28"/>
          <w:szCs w:val="28"/>
        </w:rPr>
        <w:t>стить зубы, совсем непросто. Ведь даже многие взрослые относятся к этой части ежедневного туалета вес</w:t>
      </w:r>
      <w:r w:rsidR="0055768B" w:rsidRPr="00991E14">
        <w:rPr>
          <w:sz w:val="28"/>
          <w:szCs w:val="28"/>
        </w:rPr>
        <w:t>ьма легкомысленно. А ведь на са</w:t>
      </w:r>
      <w:r w:rsidRPr="00991E14">
        <w:rPr>
          <w:sz w:val="28"/>
          <w:szCs w:val="28"/>
        </w:rPr>
        <w:t xml:space="preserve">мом деле </w:t>
      </w:r>
      <w:proofErr w:type="gramStart"/>
      <w:r w:rsidRPr="00991E14">
        <w:rPr>
          <w:sz w:val="28"/>
          <w:szCs w:val="28"/>
        </w:rPr>
        <w:t>-у</w:t>
      </w:r>
      <w:proofErr w:type="gramEnd"/>
      <w:r w:rsidRPr="00991E14">
        <w:rPr>
          <w:sz w:val="28"/>
          <w:szCs w:val="28"/>
        </w:rPr>
        <w:t>ход за полостью рта - процесс сложный и постоянный. .</w:t>
      </w:r>
    </w:p>
    <w:p w14:paraId="24055120" w14:textId="1DEFC61D" w:rsidR="00B219B3" w:rsidRPr="00991E14" w:rsidRDefault="00B219B3" w:rsidP="00B219B3">
      <w:pPr>
        <w:rPr>
          <w:sz w:val="28"/>
          <w:szCs w:val="28"/>
        </w:rPr>
      </w:pPr>
      <w:r w:rsidRPr="00991E14">
        <w:rPr>
          <w:sz w:val="28"/>
          <w:szCs w:val="28"/>
        </w:rPr>
        <w:t>В возрасте 2 -3 лет ребенок начинает учиться чистить з</w:t>
      </w:r>
      <w:r w:rsidR="0055768B" w:rsidRPr="00991E14">
        <w:rPr>
          <w:sz w:val="28"/>
          <w:szCs w:val="28"/>
        </w:rPr>
        <w:t>убы. Конечно, только в присутст</w:t>
      </w:r>
      <w:r w:rsidRPr="00991E14">
        <w:rPr>
          <w:sz w:val="28"/>
          <w:szCs w:val="28"/>
        </w:rPr>
        <w:t>вии родителей и с их помощью. Стоматологи рекоменду</w:t>
      </w:r>
      <w:r w:rsidR="0055768B" w:rsidRPr="00991E14">
        <w:rPr>
          <w:sz w:val="28"/>
          <w:szCs w:val="28"/>
        </w:rPr>
        <w:t>ют пользоваться специальной дет</w:t>
      </w:r>
      <w:r w:rsidRPr="00991E14">
        <w:rPr>
          <w:sz w:val="28"/>
          <w:szCs w:val="28"/>
        </w:rPr>
        <w:t>ской щеткой. Детская зубная щетк</w:t>
      </w:r>
      <w:r w:rsidR="0055768B" w:rsidRPr="00991E14">
        <w:rPr>
          <w:sz w:val="28"/>
          <w:szCs w:val="28"/>
        </w:rPr>
        <w:t>а должна иметь нейлоновые щетин</w:t>
      </w:r>
      <w:r w:rsidRPr="00991E14">
        <w:rPr>
          <w:sz w:val="28"/>
          <w:szCs w:val="28"/>
        </w:rPr>
        <w:t>ки средней м</w:t>
      </w:r>
      <w:r w:rsidR="0055768B" w:rsidRPr="00991E14">
        <w:rPr>
          <w:sz w:val="28"/>
          <w:szCs w:val="28"/>
        </w:rPr>
        <w:t>ягкости и с закругленными конца</w:t>
      </w:r>
      <w:r w:rsidRPr="00991E14">
        <w:rPr>
          <w:sz w:val="28"/>
          <w:szCs w:val="28"/>
        </w:rPr>
        <w:t>ми. Желательно, чтобы на щетке был индикатор изнашиваемости, то есть цветная полоса на щетине. Как только она «смылась» (через два-четыре месяца), щетку пора заменить. Если индикатора нет, знайте</w:t>
      </w:r>
      <w:proofErr w:type="gramStart"/>
      <w:r w:rsidRPr="00991E14">
        <w:rPr>
          <w:sz w:val="28"/>
          <w:szCs w:val="28"/>
        </w:rPr>
        <w:t>.</w:t>
      </w:r>
      <w:proofErr w:type="gramEnd"/>
      <w:r w:rsidRPr="00991E14">
        <w:rPr>
          <w:sz w:val="28"/>
          <w:szCs w:val="28"/>
        </w:rPr>
        <w:t xml:space="preserve">- </w:t>
      </w:r>
      <w:proofErr w:type="gramStart"/>
      <w:r w:rsidRPr="00991E14">
        <w:rPr>
          <w:sz w:val="28"/>
          <w:szCs w:val="28"/>
        </w:rPr>
        <w:t>в</w:t>
      </w:r>
      <w:proofErr w:type="gramEnd"/>
      <w:r w:rsidRPr="00991E14">
        <w:rPr>
          <w:sz w:val="28"/>
          <w:szCs w:val="28"/>
        </w:rPr>
        <w:t xml:space="preserve"> среднем щетка служит около трех месяцев. Когда щетина теряет жесткость и упругость, чистка зубов становится бесполезным занятием.</w:t>
      </w:r>
    </w:p>
    <w:p w14:paraId="7B0610AA" w14:textId="77777777" w:rsidR="00B219B3" w:rsidRPr="00991E14" w:rsidRDefault="00B219B3" w:rsidP="00B219B3">
      <w:pPr>
        <w:rPr>
          <w:sz w:val="28"/>
          <w:szCs w:val="28"/>
        </w:rPr>
      </w:pPr>
      <w:r w:rsidRPr="00991E14">
        <w:rPr>
          <w:sz w:val="28"/>
          <w:szCs w:val="28"/>
        </w:rPr>
        <w:t>Купив новую щетку, надо вымыть ее горячей водой с мылом. После каждой чистки зубов основательно прополаскивайте щетку также горячей водой, удаляя все остатки пасты между щетинками. Микробы, обитающие на зубах, легко смываются водопроводной водой.</w:t>
      </w:r>
    </w:p>
    <w:p w14:paraId="32BA3402" w14:textId="77777777" w:rsidR="00B219B3" w:rsidRPr="00991E14" w:rsidRDefault="00B219B3" w:rsidP="00B219B3">
      <w:pPr>
        <w:rPr>
          <w:sz w:val="28"/>
          <w:szCs w:val="28"/>
        </w:rPr>
      </w:pPr>
      <w:r w:rsidRPr="00991E14">
        <w:rPr>
          <w:sz w:val="28"/>
          <w:szCs w:val="28"/>
        </w:rPr>
        <w:t>Хранить этот важный предмет личной гигиены надо в открытом виде в чистом стакане щетиной вверх.</w:t>
      </w:r>
    </w:p>
    <w:p w14:paraId="2C69FA15" w14:textId="3A965E52" w:rsidR="00B219B3" w:rsidRPr="00991E14" w:rsidRDefault="00B219B3" w:rsidP="00B219B3">
      <w:pPr>
        <w:rPr>
          <w:b/>
          <w:sz w:val="36"/>
          <w:szCs w:val="36"/>
        </w:rPr>
      </w:pPr>
      <w:r w:rsidRPr="00991E14">
        <w:rPr>
          <w:b/>
          <w:sz w:val="36"/>
          <w:szCs w:val="36"/>
        </w:rPr>
        <w:lastRenderedPageBreak/>
        <w:t>Какая зубная пас</w:t>
      </w:r>
      <w:r w:rsidR="0055768B" w:rsidRPr="00991E14">
        <w:rPr>
          <w:b/>
          <w:sz w:val="36"/>
          <w:szCs w:val="36"/>
        </w:rPr>
        <w:t>та лучше? Импортная или отечест</w:t>
      </w:r>
      <w:r w:rsidRPr="00991E14">
        <w:rPr>
          <w:b/>
          <w:sz w:val="36"/>
          <w:szCs w:val="36"/>
        </w:rPr>
        <w:t xml:space="preserve">венная? </w:t>
      </w:r>
    </w:p>
    <w:p w14:paraId="78ABCACC" w14:textId="34F94745" w:rsidR="00B219B3" w:rsidRPr="00991E14" w:rsidRDefault="0055768B" w:rsidP="00B219B3">
      <w:pPr>
        <w:rPr>
          <w:sz w:val="28"/>
          <w:szCs w:val="28"/>
        </w:rPr>
      </w:pPr>
      <w:r w:rsidRPr="00991E14">
        <w:rPr>
          <w:sz w:val="28"/>
          <w:szCs w:val="28"/>
        </w:rPr>
        <w:t>Главное требование, предъявляе</w:t>
      </w:r>
      <w:r w:rsidR="00B219B3" w:rsidRPr="00991E14">
        <w:rPr>
          <w:sz w:val="28"/>
          <w:szCs w:val="28"/>
        </w:rPr>
        <w:t>мое к зубн</w:t>
      </w:r>
      <w:r w:rsidRPr="00991E14">
        <w:rPr>
          <w:sz w:val="28"/>
          <w:szCs w:val="28"/>
        </w:rPr>
        <w:t>ой пасте, - необходимое содержа</w:t>
      </w:r>
      <w:r w:rsidR="00B219B3" w:rsidRPr="00991E14">
        <w:rPr>
          <w:sz w:val="28"/>
          <w:szCs w:val="28"/>
        </w:rPr>
        <w:t>ние в ней</w:t>
      </w:r>
      <w:r w:rsidRPr="00991E14">
        <w:rPr>
          <w:sz w:val="28"/>
          <w:szCs w:val="28"/>
        </w:rPr>
        <w:t xml:space="preserve"> фтора. Фтористое соединение ук</w:t>
      </w:r>
      <w:r w:rsidR="00B219B3" w:rsidRPr="00991E14">
        <w:rPr>
          <w:sz w:val="28"/>
          <w:szCs w:val="28"/>
        </w:rPr>
        <w:t xml:space="preserve">репит эмаль зуба и будет способствовать постепенному восстановлению известкового слоя. Так что, как </w:t>
      </w:r>
      <w:proofErr w:type="gramStart"/>
      <w:r w:rsidR="00B219B3" w:rsidRPr="00991E14">
        <w:rPr>
          <w:sz w:val="28"/>
          <w:szCs w:val="28"/>
        </w:rPr>
        <w:t>ни жаль</w:t>
      </w:r>
      <w:proofErr w:type="gramEnd"/>
      <w:r w:rsidR="00B219B3" w:rsidRPr="00991E14">
        <w:rPr>
          <w:sz w:val="28"/>
          <w:szCs w:val="28"/>
        </w:rPr>
        <w:t xml:space="preserve">, но пока, по результатам исследований, импортные пасты выгодно отличаются по качеству. С точки зрения профилактики они на порядок выше </w:t>
      </w:r>
      <w:proofErr w:type="gramStart"/>
      <w:r w:rsidR="00B219B3" w:rsidRPr="00991E14">
        <w:rPr>
          <w:sz w:val="28"/>
          <w:szCs w:val="28"/>
        </w:rPr>
        <w:t>отечественных</w:t>
      </w:r>
      <w:proofErr w:type="gramEnd"/>
      <w:r w:rsidR="00B219B3" w:rsidRPr="00991E14">
        <w:rPr>
          <w:sz w:val="28"/>
          <w:szCs w:val="28"/>
        </w:rPr>
        <w:t>.</w:t>
      </w:r>
    </w:p>
    <w:p w14:paraId="6578F3DA" w14:textId="77777777" w:rsidR="00991E14" w:rsidRDefault="00991E14" w:rsidP="00B219B3">
      <w:pPr>
        <w:rPr>
          <w:color w:val="FF0000"/>
          <w:sz w:val="40"/>
          <w:szCs w:val="40"/>
        </w:rPr>
      </w:pPr>
    </w:p>
    <w:p w14:paraId="718FE5C6" w14:textId="7C10F9C5" w:rsidR="00B219B3" w:rsidRPr="00991E14" w:rsidRDefault="00B219B3" w:rsidP="00B219B3">
      <w:pPr>
        <w:rPr>
          <w:color w:val="FF0000"/>
          <w:sz w:val="40"/>
          <w:szCs w:val="40"/>
        </w:rPr>
      </w:pPr>
      <w:r w:rsidRPr="00991E14">
        <w:rPr>
          <w:color w:val="FF0000"/>
          <w:sz w:val="40"/>
          <w:szCs w:val="40"/>
        </w:rPr>
        <w:t>Скол</w:t>
      </w:r>
      <w:r w:rsidR="0055768B" w:rsidRPr="00991E14">
        <w:rPr>
          <w:color w:val="FF0000"/>
          <w:sz w:val="40"/>
          <w:szCs w:val="40"/>
        </w:rPr>
        <w:t>ько раз в день нужно чистить зу</w:t>
      </w:r>
      <w:r w:rsidRPr="00991E14">
        <w:rPr>
          <w:color w:val="FF0000"/>
          <w:sz w:val="40"/>
          <w:szCs w:val="40"/>
        </w:rPr>
        <w:t>бы?</w:t>
      </w:r>
    </w:p>
    <w:p w14:paraId="386ECBE6" w14:textId="2427E697" w:rsidR="00B219B3" w:rsidRPr="00991E14" w:rsidRDefault="00B219B3" w:rsidP="00B219B3">
      <w:pPr>
        <w:rPr>
          <w:sz w:val="28"/>
          <w:szCs w:val="28"/>
        </w:rPr>
      </w:pPr>
      <w:r w:rsidRPr="00991E14">
        <w:rPr>
          <w:sz w:val="28"/>
          <w:szCs w:val="28"/>
        </w:rPr>
        <w:t xml:space="preserve">Зубы надо чистить два раза в день. Желательно после приема пищи. </w:t>
      </w:r>
      <w:proofErr w:type="gramStart"/>
      <w:r w:rsidRPr="00991E14">
        <w:rPr>
          <w:sz w:val="28"/>
          <w:szCs w:val="28"/>
        </w:rPr>
        <w:t>Пу</w:t>
      </w:r>
      <w:r w:rsidR="0055768B" w:rsidRPr="00991E14">
        <w:rPr>
          <w:sz w:val="28"/>
          <w:szCs w:val="28"/>
        </w:rPr>
        <w:t>сть помимо зубной пасты в распо</w:t>
      </w:r>
      <w:r w:rsidRPr="00991E14">
        <w:rPr>
          <w:sz w:val="28"/>
          <w:szCs w:val="28"/>
        </w:rPr>
        <w:t>ряжении ваших детей будут жвачка, (только не советуем</w:t>
      </w:r>
      <w:r w:rsidR="0055768B" w:rsidRPr="00991E14">
        <w:rPr>
          <w:sz w:val="28"/>
          <w:szCs w:val="28"/>
        </w:rPr>
        <w:t xml:space="preserve"> увлекаться ею тем, у кого в мо</w:t>
      </w:r>
      <w:r w:rsidRPr="00991E14">
        <w:rPr>
          <w:sz w:val="28"/>
          <w:szCs w:val="28"/>
        </w:rPr>
        <w:t>лочных зубах стоят пломбы - они вылетят), и специальная зубная нить, которую можно купить в аптеке, чтобы чистить промежутки между зубами, и жидкость для полоскания рта после ч</w:t>
      </w:r>
      <w:r w:rsidR="0055768B" w:rsidRPr="00991E14">
        <w:rPr>
          <w:sz w:val="28"/>
          <w:szCs w:val="28"/>
        </w:rPr>
        <w:t>истки зубов - обязательно убеди</w:t>
      </w:r>
      <w:r w:rsidRPr="00991E14">
        <w:rPr>
          <w:sz w:val="28"/>
          <w:szCs w:val="28"/>
        </w:rPr>
        <w:t>тесь, что на ней есть пометка «детская».</w:t>
      </w:r>
      <w:proofErr w:type="gramEnd"/>
      <w:r w:rsidRPr="00991E14">
        <w:rPr>
          <w:sz w:val="28"/>
          <w:szCs w:val="28"/>
        </w:rPr>
        <w:t xml:space="preserve"> Помогите вашему малышу научит</w:t>
      </w:r>
      <w:r w:rsidR="0055768B" w:rsidRPr="00991E14">
        <w:rPr>
          <w:sz w:val="28"/>
          <w:szCs w:val="28"/>
        </w:rPr>
        <w:t xml:space="preserve">ься </w:t>
      </w:r>
      <w:proofErr w:type="gramStart"/>
      <w:r w:rsidR="0055768B" w:rsidRPr="00991E14">
        <w:rPr>
          <w:sz w:val="28"/>
          <w:szCs w:val="28"/>
        </w:rPr>
        <w:t>правильно</w:t>
      </w:r>
      <w:proofErr w:type="gramEnd"/>
      <w:r w:rsidR="0055768B" w:rsidRPr="00991E14">
        <w:rPr>
          <w:sz w:val="28"/>
          <w:szCs w:val="28"/>
        </w:rPr>
        <w:t xml:space="preserve"> чистить зубы. При</w:t>
      </w:r>
      <w:r w:rsidRPr="00991E14">
        <w:rPr>
          <w:sz w:val="28"/>
          <w:szCs w:val="28"/>
        </w:rPr>
        <w:t>ложите щетку к основанию зуба и движениями старайтесь снять налет от края десны и меж</w:t>
      </w:r>
      <w:r w:rsidR="0055768B" w:rsidRPr="00991E14">
        <w:rPr>
          <w:sz w:val="28"/>
          <w:szCs w:val="28"/>
        </w:rPr>
        <w:t>ду зубами. Покажите, что движе</w:t>
      </w:r>
      <w:r w:rsidRPr="00991E14">
        <w:rPr>
          <w:sz w:val="28"/>
          <w:szCs w:val="28"/>
        </w:rPr>
        <w:t>ния должны быть мелкими, а нажим легким. Не давайте ребенку грызть щетку, - к сожалению, многим это занятие нравится гораздо больше, чем чистка.</w:t>
      </w:r>
    </w:p>
    <w:p w14:paraId="0D9110D9" w14:textId="06D323DB" w:rsidR="00B219B3" w:rsidRPr="00991E14" w:rsidRDefault="00B219B3" w:rsidP="00B219B3">
      <w:pPr>
        <w:rPr>
          <w:sz w:val="28"/>
          <w:szCs w:val="28"/>
        </w:rPr>
      </w:pPr>
      <w:r w:rsidRPr="00991E14">
        <w:rPr>
          <w:sz w:val="28"/>
          <w:szCs w:val="28"/>
        </w:rPr>
        <w:t>Как тольк</w:t>
      </w:r>
      <w:r w:rsidR="0055768B" w:rsidRPr="00991E14">
        <w:rPr>
          <w:sz w:val="28"/>
          <w:szCs w:val="28"/>
        </w:rPr>
        <w:t>о ваш ребенок научится пра</w:t>
      </w:r>
      <w:r w:rsidRPr="00991E14">
        <w:rPr>
          <w:sz w:val="28"/>
          <w:szCs w:val="28"/>
        </w:rPr>
        <w:t>вильно</w:t>
      </w:r>
      <w:r w:rsidR="0055768B" w:rsidRPr="00991E14">
        <w:rPr>
          <w:sz w:val="28"/>
          <w:szCs w:val="28"/>
        </w:rPr>
        <w:t xml:space="preserve"> чистить зубы, постарайтесь сде</w:t>
      </w:r>
      <w:r w:rsidRPr="00991E14">
        <w:rPr>
          <w:sz w:val="28"/>
          <w:szCs w:val="28"/>
        </w:rPr>
        <w:t>лать так, чтобы это вошло у него в привычку. Ваш малыш</w:t>
      </w:r>
      <w:r w:rsidR="0055768B" w:rsidRPr="00991E14">
        <w:rPr>
          <w:sz w:val="28"/>
          <w:szCs w:val="28"/>
        </w:rPr>
        <w:t xml:space="preserve"> как раз входит в возраст «поче</w:t>
      </w:r>
      <w:r w:rsidRPr="00991E14">
        <w:rPr>
          <w:sz w:val="28"/>
          <w:szCs w:val="28"/>
        </w:rPr>
        <w:t xml:space="preserve">мучки» </w:t>
      </w:r>
      <w:r w:rsidR="0055768B" w:rsidRPr="00991E14">
        <w:rPr>
          <w:sz w:val="28"/>
          <w:szCs w:val="28"/>
        </w:rPr>
        <w:t>- он любопытен, он ищет объясне</w:t>
      </w:r>
      <w:r w:rsidRPr="00991E14">
        <w:rPr>
          <w:sz w:val="28"/>
          <w:szCs w:val="28"/>
        </w:rPr>
        <w:t xml:space="preserve">ний всего происходящего на свете. Расскажите ему то, что вы знаете о зубах: </w:t>
      </w:r>
    </w:p>
    <w:p w14:paraId="11400397" w14:textId="6A1150D0" w:rsidR="00B219B3" w:rsidRPr="00991E14" w:rsidRDefault="0055768B" w:rsidP="00B219B3">
      <w:pPr>
        <w:rPr>
          <w:sz w:val="28"/>
          <w:szCs w:val="28"/>
        </w:rPr>
      </w:pPr>
      <w:r w:rsidRPr="00991E14">
        <w:rPr>
          <w:sz w:val="28"/>
          <w:szCs w:val="28"/>
        </w:rPr>
        <w:t>Как они растут, как вы</w:t>
      </w:r>
      <w:r w:rsidR="00B219B3" w:rsidRPr="00991E14">
        <w:rPr>
          <w:sz w:val="28"/>
          <w:szCs w:val="28"/>
        </w:rPr>
        <w:t>глядит здо</w:t>
      </w:r>
      <w:r w:rsidRPr="00991E14">
        <w:rPr>
          <w:sz w:val="28"/>
          <w:szCs w:val="28"/>
        </w:rPr>
        <w:t>ровый зуб и как больной, что бы</w:t>
      </w:r>
      <w:r w:rsidR="00B219B3" w:rsidRPr="00991E14">
        <w:rPr>
          <w:sz w:val="28"/>
          <w:szCs w:val="28"/>
        </w:rPr>
        <w:t>вает с зубами, если за ними не ухаживать, и почему это бывает. Объясните, что на зубах постоянн</w:t>
      </w:r>
      <w:r w:rsidRPr="00991E14">
        <w:rPr>
          <w:sz w:val="28"/>
          <w:szCs w:val="28"/>
        </w:rPr>
        <w:t>о образуется зубной налет - мяг</w:t>
      </w:r>
      <w:r w:rsidR="00B219B3" w:rsidRPr="00991E14">
        <w:rPr>
          <w:sz w:val="28"/>
          <w:szCs w:val="28"/>
        </w:rPr>
        <w:t>кий, лип</w:t>
      </w:r>
      <w:r w:rsidRPr="00991E14">
        <w:rPr>
          <w:sz w:val="28"/>
          <w:szCs w:val="28"/>
        </w:rPr>
        <w:t>кий, почти невидимый слой. Пока</w:t>
      </w:r>
      <w:r w:rsidR="00B219B3" w:rsidRPr="00991E14">
        <w:rPr>
          <w:sz w:val="28"/>
          <w:szCs w:val="28"/>
        </w:rPr>
        <w:t>зать его несложн</w:t>
      </w:r>
      <w:r w:rsidRPr="00991E14">
        <w:rPr>
          <w:sz w:val="28"/>
          <w:szCs w:val="28"/>
        </w:rPr>
        <w:t>о. Предложите им ногтем осторож</w:t>
      </w:r>
      <w:r w:rsidR="00B219B3" w:rsidRPr="00991E14">
        <w:rPr>
          <w:sz w:val="28"/>
          <w:szCs w:val="28"/>
        </w:rPr>
        <w:t>но провести по поверхности зуба сверху вниз. Объясните: белое вещество на ногте и есть зубн</w:t>
      </w:r>
      <w:r w:rsidRPr="00991E14">
        <w:rPr>
          <w:sz w:val="28"/>
          <w:szCs w:val="28"/>
        </w:rPr>
        <w:t>ой налет; если мы не будем забо</w:t>
      </w:r>
      <w:r w:rsidR="00B219B3" w:rsidRPr="00991E14">
        <w:rPr>
          <w:sz w:val="28"/>
          <w:szCs w:val="28"/>
        </w:rPr>
        <w:t xml:space="preserve">титься о наших зубах, бактерии, которые живут в </w:t>
      </w:r>
      <w:r w:rsidRPr="00991E14">
        <w:rPr>
          <w:sz w:val="28"/>
          <w:szCs w:val="28"/>
        </w:rPr>
        <w:t>этом самом налете, начнут разру</w:t>
      </w:r>
      <w:r w:rsidR="00B219B3" w:rsidRPr="00991E14">
        <w:rPr>
          <w:sz w:val="28"/>
          <w:szCs w:val="28"/>
        </w:rPr>
        <w:t>шать зуб. Это и бу</w:t>
      </w:r>
      <w:r w:rsidRPr="00991E14">
        <w:rPr>
          <w:sz w:val="28"/>
          <w:szCs w:val="28"/>
        </w:rPr>
        <w:t>дет очень неприятное за</w:t>
      </w:r>
      <w:r w:rsidR="00B219B3" w:rsidRPr="00991E14">
        <w:rPr>
          <w:sz w:val="28"/>
          <w:szCs w:val="28"/>
        </w:rPr>
        <w:t>болевание</w:t>
      </w:r>
      <w:r w:rsidRPr="00991E14">
        <w:rPr>
          <w:sz w:val="28"/>
          <w:szCs w:val="28"/>
        </w:rPr>
        <w:t xml:space="preserve"> - кариес. Для большей наглядно</w:t>
      </w:r>
      <w:r w:rsidR="00B219B3" w:rsidRPr="00991E14">
        <w:rPr>
          <w:sz w:val="28"/>
          <w:szCs w:val="28"/>
        </w:rPr>
        <w:t>сти, чт</w:t>
      </w:r>
      <w:r w:rsidRPr="00991E14">
        <w:rPr>
          <w:sz w:val="28"/>
          <w:szCs w:val="28"/>
        </w:rPr>
        <w:t>обы показать юному Фоме неверую</w:t>
      </w:r>
      <w:r w:rsidR="00B219B3" w:rsidRPr="00991E14">
        <w:rPr>
          <w:sz w:val="28"/>
          <w:szCs w:val="28"/>
        </w:rPr>
        <w:t xml:space="preserve">щему, как </w:t>
      </w:r>
      <w:r w:rsidRPr="00991E14">
        <w:rPr>
          <w:sz w:val="28"/>
          <w:szCs w:val="28"/>
        </w:rPr>
        <w:t>именно разрушаются зубы, за кот</w:t>
      </w:r>
      <w:r w:rsidR="00B219B3" w:rsidRPr="00991E14">
        <w:rPr>
          <w:sz w:val="28"/>
          <w:szCs w:val="28"/>
        </w:rPr>
        <w:t xml:space="preserve">орыми не </w:t>
      </w:r>
      <w:r w:rsidR="00B219B3" w:rsidRPr="00991E14">
        <w:rPr>
          <w:sz w:val="28"/>
          <w:szCs w:val="28"/>
        </w:rPr>
        <w:lastRenderedPageBreak/>
        <w:t>ухаживают, можно решиться на эксперимент: положить по кусочку разных продуктов - яблоко, хлеб, картофель - в прозрач</w:t>
      </w:r>
      <w:r w:rsidRPr="00991E14">
        <w:rPr>
          <w:sz w:val="28"/>
          <w:szCs w:val="28"/>
        </w:rPr>
        <w:t>ный полиэтиленовый пакет и плот</w:t>
      </w:r>
      <w:r w:rsidR="00B219B3" w:rsidRPr="00991E14">
        <w:rPr>
          <w:sz w:val="28"/>
          <w:szCs w:val="28"/>
        </w:rPr>
        <w:t>но его зак</w:t>
      </w:r>
      <w:r w:rsidRPr="00991E14">
        <w:rPr>
          <w:sz w:val="28"/>
          <w:szCs w:val="28"/>
        </w:rPr>
        <w:t>рыть. Несколько дней ребенок бу</w:t>
      </w:r>
      <w:r w:rsidR="00B219B3" w:rsidRPr="00991E14">
        <w:rPr>
          <w:sz w:val="28"/>
          <w:szCs w:val="28"/>
        </w:rPr>
        <w:t xml:space="preserve">дет своими </w:t>
      </w:r>
      <w:r w:rsidRPr="00991E14">
        <w:rPr>
          <w:sz w:val="28"/>
          <w:szCs w:val="28"/>
        </w:rPr>
        <w:t>глазами видеть, что процесс пор</w:t>
      </w:r>
      <w:r w:rsidR="00B219B3" w:rsidRPr="00991E14">
        <w:rPr>
          <w:sz w:val="28"/>
          <w:szCs w:val="28"/>
        </w:rPr>
        <w:t>чи отвратителен, а потом придет пора пакет выкинуть, конечно, не открывая.</w:t>
      </w:r>
    </w:p>
    <w:p w14:paraId="5FD67884" w14:textId="77777777" w:rsidR="00B219B3" w:rsidRPr="00991E14" w:rsidRDefault="00B219B3" w:rsidP="00B219B3">
      <w:pPr>
        <w:rPr>
          <w:sz w:val="28"/>
          <w:szCs w:val="28"/>
        </w:rPr>
      </w:pPr>
      <w:r w:rsidRPr="00991E14">
        <w:rPr>
          <w:color w:val="FF0000"/>
          <w:sz w:val="36"/>
          <w:szCs w:val="36"/>
        </w:rPr>
        <w:t>Запомните сами и постарайтесь объяснить своим маленьким сластенам:</w:t>
      </w:r>
      <w:r w:rsidRPr="00991E14">
        <w:rPr>
          <w:color w:val="FF0000"/>
          <w:sz w:val="28"/>
          <w:szCs w:val="28"/>
        </w:rPr>
        <w:t xml:space="preserve"> </w:t>
      </w:r>
      <w:r w:rsidRPr="00991E14">
        <w:rPr>
          <w:sz w:val="28"/>
          <w:szCs w:val="28"/>
        </w:rPr>
        <w:t xml:space="preserve">самый большой вред зубам наносит беспорядочное употребление пирожных, печенья, сладких напитков, конфет. </w:t>
      </w:r>
    </w:p>
    <w:p w14:paraId="41DA56CA" w14:textId="77777777" w:rsidR="00B219B3" w:rsidRPr="00991E14" w:rsidRDefault="00B219B3" w:rsidP="00B219B3">
      <w:pPr>
        <w:rPr>
          <w:sz w:val="28"/>
          <w:szCs w:val="28"/>
        </w:rPr>
      </w:pPr>
      <w:proofErr w:type="gramStart"/>
      <w:r w:rsidRPr="00991E14">
        <w:rPr>
          <w:b/>
          <w:sz w:val="36"/>
          <w:szCs w:val="36"/>
        </w:rPr>
        <w:t>Итак, особенно портят наши зубы:</w:t>
      </w:r>
      <w:r w:rsidRPr="00991E14">
        <w:rPr>
          <w:sz w:val="28"/>
          <w:szCs w:val="28"/>
        </w:rPr>
        <w:t xml:space="preserve"> липкие конфеты (ириски), изделия из муки мелкого помола (печенье, пирожное, торты, пирожки), консервированные продукты (компоты, сиропы), а также сладкие шипучие напитки и нектары.</w:t>
      </w:r>
      <w:proofErr w:type="gramEnd"/>
      <w:r w:rsidRPr="00991E14">
        <w:rPr>
          <w:sz w:val="28"/>
          <w:szCs w:val="28"/>
        </w:rPr>
        <w:t xml:space="preserve"> А еще, как ни обидно, в этот список входят и наши любимые бананы.</w:t>
      </w:r>
    </w:p>
    <w:p w14:paraId="7040605E" w14:textId="678AF39B" w:rsidR="00B219B3" w:rsidRPr="00991E14" w:rsidRDefault="00B219B3" w:rsidP="00B219B3">
      <w:pPr>
        <w:rPr>
          <w:sz w:val="28"/>
          <w:szCs w:val="28"/>
        </w:rPr>
      </w:pPr>
      <w:r w:rsidRPr="00991E14">
        <w:rPr>
          <w:b/>
          <w:color w:val="92D050"/>
          <w:sz w:val="40"/>
          <w:szCs w:val="40"/>
        </w:rPr>
        <w:t>Полезные продукты для зубов</w:t>
      </w:r>
      <w:proofErr w:type="gramStart"/>
      <w:r w:rsidRPr="00991E14">
        <w:rPr>
          <w:b/>
          <w:color w:val="92D050"/>
          <w:sz w:val="40"/>
          <w:szCs w:val="40"/>
        </w:rPr>
        <w:t xml:space="preserve"> :</w:t>
      </w:r>
      <w:proofErr w:type="gramEnd"/>
      <w:r w:rsidR="00991E14" w:rsidRPr="00991E14">
        <w:rPr>
          <w:color w:val="92D050"/>
          <w:sz w:val="28"/>
          <w:szCs w:val="28"/>
        </w:rPr>
        <w:t xml:space="preserve"> </w:t>
      </w:r>
      <w:r w:rsidRPr="00991E14">
        <w:rPr>
          <w:sz w:val="28"/>
          <w:szCs w:val="28"/>
        </w:rPr>
        <w:t>сырые фрукты и овощи, орехи и семена, любая рыба, маложирные сыры, натуральные соки и йогурты, частично обезжиренное молоко, чай.</w:t>
      </w:r>
    </w:p>
    <w:p w14:paraId="70BDDFF2" w14:textId="77777777" w:rsidR="00B219B3" w:rsidRPr="00991E14" w:rsidRDefault="00B219B3" w:rsidP="00B219B3">
      <w:pPr>
        <w:rPr>
          <w:sz w:val="28"/>
          <w:szCs w:val="28"/>
        </w:rPr>
      </w:pPr>
      <w:r w:rsidRPr="00991E14">
        <w:rPr>
          <w:color w:val="FF0000"/>
          <w:sz w:val="44"/>
          <w:szCs w:val="44"/>
        </w:rPr>
        <w:t>И помните:</w:t>
      </w:r>
      <w:r w:rsidRPr="00991E14">
        <w:rPr>
          <w:color w:val="FF0000"/>
          <w:sz w:val="28"/>
          <w:szCs w:val="28"/>
        </w:rPr>
        <w:t xml:space="preserve"> </w:t>
      </w:r>
      <w:r w:rsidRPr="00991E14">
        <w:rPr>
          <w:sz w:val="28"/>
          <w:szCs w:val="28"/>
        </w:rPr>
        <w:t>все ваши усилия не окажутся напрасными. Ведь очень скоро ваши дети подрастут, начнут все настойчивей и придирчивей смотреться в зеркало, и хорошо, если собственная улыбка не заставит их броситься к дорогостоящим специалистам и предъявить к вам справедливые претензии: где же вы были? Почему не помогли, не запретили? В общем, берегите зубы смолоду.</w:t>
      </w:r>
    </w:p>
    <w:p w14:paraId="3F453309" w14:textId="77777777" w:rsidR="00B219B3" w:rsidRPr="00991E14" w:rsidRDefault="00B219B3" w:rsidP="00B219B3">
      <w:pPr>
        <w:rPr>
          <w:color w:val="7030A0"/>
          <w:sz w:val="40"/>
          <w:szCs w:val="40"/>
        </w:rPr>
      </w:pPr>
      <w:r w:rsidRPr="00991E14">
        <w:rPr>
          <w:color w:val="7030A0"/>
          <w:sz w:val="40"/>
          <w:szCs w:val="40"/>
        </w:rPr>
        <w:t xml:space="preserve"> </w:t>
      </w:r>
    </w:p>
    <w:p w14:paraId="2DD5756A" w14:textId="565E4FE9" w:rsidR="00B219B3" w:rsidRPr="00991E14" w:rsidRDefault="00991E14" w:rsidP="00B219B3">
      <w:pPr>
        <w:rPr>
          <w:color w:val="7030A0"/>
          <w:sz w:val="40"/>
          <w:szCs w:val="40"/>
        </w:rPr>
      </w:pPr>
      <w:r w:rsidRPr="00991E14">
        <w:rPr>
          <w:color w:val="7030A0"/>
          <w:sz w:val="40"/>
          <w:szCs w:val="40"/>
        </w:rPr>
        <w:t xml:space="preserve"> </w:t>
      </w:r>
      <w:r w:rsidR="00B219B3" w:rsidRPr="00991E14">
        <w:rPr>
          <w:color w:val="7030A0"/>
          <w:sz w:val="40"/>
          <w:szCs w:val="40"/>
        </w:rPr>
        <w:t>В кругу семьи.</w:t>
      </w:r>
    </w:p>
    <w:p w14:paraId="71061D5A" w14:textId="77777777" w:rsidR="00B219B3" w:rsidRPr="00991E14" w:rsidRDefault="00B219B3" w:rsidP="00B219B3">
      <w:pPr>
        <w:rPr>
          <w:b/>
          <w:sz w:val="40"/>
          <w:szCs w:val="40"/>
        </w:rPr>
      </w:pPr>
      <w:r w:rsidRPr="00991E14">
        <w:rPr>
          <w:b/>
          <w:sz w:val="40"/>
          <w:szCs w:val="40"/>
        </w:rPr>
        <w:t>Как укрепить зубы народными средствами:</w:t>
      </w:r>
    </w:p>
    <w:p w14:paraId="12A0E83B" w14:textId="1291E974" w:rsidR="00B219B3" w:rsidRPr="00991E14" w:rsidRDefault="00991E14" w:rsidP="00B219B3">
      <w:pPr>
        <w:rPr>
          <w:color w:val="F79646" w:themeColor="accent6"/>
          <w:sz w:val="48"/>
          <w:szCs w:val="48"/>
          <w14:textFill>
            <w14:solidFill>
              <w14:schemeClr w14:val="accent6">
                <w14:lumMod w14:val="75000"/>
              </w14:schemeClr>
            </w14:solidFill>
          </w14:textFill>
        </w:rPr>
      </w:pPr>
      <w:r w:rsidRPr="00991E14">
        <w:rPr>
          <w:color w:val="F79646" w:themeColor="accent6"/>
          <w:sz w:val="48"/>
          <w:szCs w:val="48"/>
          <w14:textFill>
            <w14:solidFill>
              <w14:schemeClr w14:val="accent6">
                <w14:lumMod w14:val="75000"/>
              </w14:schemeClr>
            </w14:solidFill>
          </w14:textFill>
        </w:rPr>
        <w:t>«</w:t>
      </w:r>
      <w:r w:rsidR="00B219B3" w:rsidRPr="00991E14">
        <w:rPr>
          <w:color w:val="F79646" w:themeColor="accent6"/>
          <w:sz w:val="48"/>
          <w:szCs w:val="48"/>
          <w14:textFill>
            <w14:solidFill>
              <w14:schemeClr w14:val="accent6">
                <w14:lumMod w14:val="75000"/>
              </w14:schemeClr>
            </w14:solidFill>
          </w14:textFill>
        </w:rPr>
        <w:t>Жвачка для здоровья полости рта</w:t>
      </w:r>
      <w:r w:rsidRPr="00991E14">
        <w:rPr>
          <w:color w:val="F79646" w:themeColor="accent6"/>
          <w:sz w:val="48"/>
          <w:szCs w:val="48"/>
          <w14:textFill>
            <w14:solidFill>
              <w14:schemeClr w14:val="accent6">
                <w14:lumMod w14:val="75000"/>
              </w14:schemeClr>
            </w14:solidFill>
          </w14:textFill>
        </w:rPr>
        <w:t>»</w:t>
      </w:r>
      <w:r w:rsidR="00B219B3" w:rsidRPr="00991E14">
        <w:rPr>
          <w:color w:val="F79646" w:themeColor="accent6"/>
          <w:sz w:val="48"/>
          <w:szCs w:val="48"/>
          <w14:textFill>
            <w14:solidFill>
              <w14:schemeClr w14:val="accent6">
                <w14:lumMod w14:val="75000"/>
              </w14:schemeClr>
            </w14:solidFill>
          </w14:textFill>
        </w:rPr>
        <w:t>.</w:t>
      </w:r>
    </w:p>
    <w:p w14:paraId="41F9CD84" w14:textId="77777777" w:rsidR="00B219B3" w:rsidRPr="00991E14" w:rsidRDefault="00B219B3" w:rsidP="00B219B3">
      <w:pPr>
        <w:rPr>
          <w:sz w:val="28"/>
          <w:szCs w:val="28"/>
        </w:rPr>
      </w:pPr>
      <w:r w:rsidRPr="00991E14">
        <w:rPr>
          <w:sz w:val="28"/>
          <w:szCs w:val="28"/>
        </w:rPr>
        <w:t xml:space="preserve">Возьмите пчелиный воск 100гр., мятное масло - 3 капли, мед - 50гр., свежий лимонный сок - 10 капель. Растопите воск, а потом постепенно добавьте все </w:t>
      </w:r>
      <w:r w:rsidRPr="00991E14">
        <w:rPr>
          <w:sz w:val="28"/>
          <w:szCs w:val="28"/>
        </w:rPr>
        <w:lastRenderedPageBreak/>
        <w:t>ингредиенты. Тщательно перемешайте до получения однородной массы. Снимите с огня и остудите. Из полученной массы слепите шарики. Их нужно жевать 3-4 раза в день. Эта жвачка полезна для зубов, десен и полости рта, помогает при кашле и улучшает работу желудочно-кишечного тракта.</w:t>
      </w:r>
    </w:p>
    <w:p w14:paraId="274E0FA1" w14:textId="77777777" w:rsidR="00B219B3" w:rsidRPr="00991E14" w:rsidRDefault="00B219B3" w:rsidP="00B219B3">
      <w:pPr>
        <w:rPr>
          <w:sz w:val="28"/>
          <w:szCs w:val="28"/>
        </w:rPr>
      </w:pPr>
      <w:r w:rsidRPr="00991E14">
        <w:rPr>
          <w:sz w:val="28"/>
          <w:szCs w:val="28"/>
        </w:rPr>
        <w:t>Прополис укрепит зубы и защитит от пародонтоза.</w:t>
      </w:r>
    </w:p>
    <w:p w14:paraId="78BA62AF" w14:textId="77777777" w:rsidR="00B219B3" w:rsidRPr="00991E14" w:rsidRDefault="00B219B3" w:rsidP="00B219B3">
      <w:pPr>
        <w:rPr>
          <w:sz w:val="28"/>
          <w:szCs w:val="28"/>
        </w:rPr>
      </w:pPr>
      <w:r w:rsidRPr="00991E14">
        <w:rPr>
          <w:sz w:val="28"/>
          <w:szCs w:val="28"/>
        </w:rPr>
        <w:t>Для укрепления зубной эмали нужно жевать маленькие комочки прополиса (2 г в день). Эта привычка заодно станет и профилактикой пародонтоза.</w:t>
      </w:r>
    </w:p>
    <w:p w14:paraId="2168D38E" w14:textId="5E33FAAC" w:rsidR="00B219B3" w:rsidRPr="00AD4A3A" w:rsidRDefault="00B219B3" w:rsidP="00B219B3">
      <w:pPr>
        <w:rPr>
          <w:b/>
          <w:color w:val="FF0000"/>
          <w:sz w:val="36"/>
          <w:szCs w:val="36"/>
        </w:rPr>
      </w:pPr>
      <w:r w:rsidRPr="00AD4A3A">
        <w:rPr>
          <w:b/>
          <w:color w:val="FF0000"/>
          <w:sz w:val="36"/>
          <w:szCs w:val="36"/>
        </w:rPr>
        <w:t>Скорлупа зеленого ореха грецкого - отличное средство укрепить зубы.</w:t>
      </w:r>
    </w:p>
    <w:p w14:paraId="4D88AB5A" w14:textId="77777777" w:rsidR="00B219B3" w:rsidRPr="00AD4A3A" w:rsidRDefault="00B219B3" w:rsidP="00B219B3">
      <w:pPr>
        <w:rPr>
          <w:sz w:val="28"/>
          <w:szCs w:val="28"/>
        </w:rPr>
      </w:pPr>
      <w:r w:rsidRPr="00AD4A3A">
        <w:rPr>
          <w:sz w:val="28"/>
          <w:szCs w:val="28"/>
        </w:rPr>
        <w:t xml:space="preserve">Чтобы зубы были крепкими, заваривайте как чай зеленую скорлупу ореха(1 </w:t>
      </w:r>
      <w:proofErr w:type="spellStart"/>
      <w:r w:rsidRPr="00AD4A3A">
        <w:rPr>
          <w:sz w:val="28"/>
          <w:szCs w:val="28"/>
        </w:rPr>
        <w:t>ч.л</w:t>
      </w:r>
      <w:proofErr w:type="spellEnd"/>
      <w:r w:rsidRPr="00AD4A3A">
        <w:rPr>
          <w:sz w:val="28"/>
          <w:szCs w:val="28"/>
        </w:rPr>
        <w:t xml:space="preserve">. измельченной скорлупы на 1 </w:t>
      </w:r>
      <w:proofErr w:type="spellStart"/>
      <w:r w:rsidRPr="00AD4A3A">
        <w:rPr>
          <w:sz w:val="28"/>
          <w:szCs w:val="28"/>
        </w:rPr>
        <w:t>ст</w:t>
      </w:r>
      <w:proofErr w:type="gramStart"/>
      <w:r w:rsidRPr="00AD4A3A">
        <w:rPr>
          <w:sz w:val="28"/>
          <w:szCs w:val="28"/>
        </w:rPr>
        <w:t>.к</w:t>
      </w:r>
      <w:proofErr w:type="gramEnd"/>
      <w:r w:rsidRPr="00AD4A3A">
        <w:rPr>
          <w:sz w:val="28"/>
          <w:szCs w:val="28"/>
        </w:rPr>
        <w:t>ипятка</w:t>
      </w:r>
      <w:proofErr w:type="spellEnd"/>
      <w:r w:rsidRPr="00AD4A3A">
        <w:rPr>
          <w:sz w:val="28"/>
          <w:szCs w:val="28"/>
        </w:rPr>
        <w:t>) и полощите рот после их чистки.</w:t>
      </w:r>
    </w:p>
    <w:p w14:paraId="0F228174" w14:textId="77777777" w:rsidR="00B219B3" w:rsidRPr="00AD4A3A" w:rsidRDefault="00B219B3" w:rsidP="00B219B3">
      <w:pPr>
        <w:rPr>
          <w:b/>
          <w:color w:val="00B0F0"/>
          <w:sz w:val="36"/>
          <w:szCs w:val="36"/>
        </w:rPr>
      </w:pPr>
      <w:r w:rsidRPr="00AD4A3A">
        <w:rPr>
          <w:b/>
          <w:color w:val="00B0F0"/>
          <w:sz w:val="36"/>
          <w:szCs w:val="36"/>
        </w:rPr>
        <w:t>Аир и прополис - отличные средства для здоровья зубов.</w:t>
      </w:r>
    </w:p>
    <w:p w14:paraId="39CCE5E1" w14:textId="77777777" w:rsidR="00B219B3" w:rsidRPr="00AD4A3A" w:rsidRDefault="00B219B3" w:rsidP="00B219B3">
      <w:pPr>
        <w:rPr>
          <w:sz w:val="28"/>
          <w:szCs w:val="28"/>
        </w:rPr>
      </w:pPr>
      <w:r w:rsidRPr="00AD4A3A">
        <w:rPr>
          <w:sz w:val="28"/>
          <w:szCs w:val="28"/>
        </w:rPr>
        <w:t xml:space="preserve">Для здоровья зубов 0,5 ст. измельченных корней аира залить 0,5 л водки, настоять семь дней. В другой посуде таким же количеством водки залить 10-20 г натертого прополиса и тоже настоять неделю. Когда настойки будут готовы, процедить. Смешать 1 </w:t>
      </w:r>
      <w:proofErr w:type="spellStart"/>
      <w:r w:rsidRPr="00AD4A3A">
        <w:rPr>
          <w:sz w:val="28"/>
          <w:szCs w:val="28"/>
        </w:rPr>
        <w:t>ст.л</w:t>
      </w:r>
      <w:proofErr w:type="gramStart"/>
      <w:r w:rsidRPr="00AD4A3A">
        <w:rPr>
          <w:sz w:val="28"/>
          <w:szCs w:val="28"/>
        </w:rPr>
        <w:t>.н</w:t>
      </w:r>
      <w:proofErr w:type="gramEnd"/>
      <w:r w:rsidRPr="00AD4A3A">
        <w:rPr>
          <w:sz w:val="28"/>
          <w:szCs w:val="28"/>
        </w:rPr>
        <w:t>астойки</w:t>
      </w:r>
      <w:proofErr w:type="spellEnd"/>
      <w:r w:rsidRPr="00AD4A3A">
        <w:rPr>
          <w:sz w:val="28"/>
          <w:szCs w:val="28"/>
        </w:rPr>
        <w:t xml:space="preserve"> аира с 1 </w:t>
      </w:r>
      <w:proofErr w:type="spellStart"/>
      <w:r w:rsidRPr="00AD4A3A">
        <w:rPr>
          <w:sz w:val="28"/>
          <w:szCs w:val="28"/>
        </w:rPr>
        <w:t>ч.л</w:t>
      </w:r>
      <w:proofErr w:type="spellEnd"/>
      <w:r w:rsidRPr="00AD4A3A">
        <w:rPr>
          <w:sz w:val="28"/>
          <w:szCs w:val="28"/>
        </w:rPr>
        <w:t xml:space="preserve">. </w:t>
      </w:r>
      <w:proofErr w:type="spellStart"/>
      <w:r w:rsidRPr="00AD4A3A">
        <w:rPr>
          <w:sz w:val="28"/>
          <w:szCs w:val="28"/>
        </w:rPr>
        <w:t>прополисной</w:t>
      </w:r>
      <w:proofErr w:type="spellEnd"/>
      <w:r w:rsidRPr="00AD4A3A">
        <w:rPr>
          <w:sz w:val="28"/>
          <w:szCs w:val="28"/>
        </w:rPr>
        <w:t xml:space="preserve"> и 1-3 минуты полоскать рот перед сном в течение месяца. Аир обезболивает, а прополис пломбирует все микротрещины. Когда настойки закончатся, обращаться к стоматологу не будет надобности.</w:t>
      </w:r>
    </w:p>
    <w:p w14:paraId="049BBF0F" w14:textId="77777777" w:rsidR="00B219B3" w:rsidRPr="00AD4A3A" w:rsidRDefault="00B219B3" w:rsidP="00B219B3">
      <w:pPr>
        <w:rPr>
          <w:b/>
          <w:color w:val="FFC000"/>
          <w:sz w:val="36"/>
          <w:szCs w:val="36"/>
        </w:rPr>
      </w:pPr>
      <w:r w:rsidRPr="00AD4A3A">
        <w:rPr>
          <w:b/>
          <w:color w:val="FFC000"/>
          <w:sz w:val="36"/>
          <w:szCs w:val="36"/>
        </w:rPr>
        <w:t>Листья лимона - отличное средство для укрепления зубов</w:t>
      </w:r>
    </w:p>
    <w:p w14:paraId="65FD5F84" w14:textId="77777777" w:rsidR="00B219B3" w:rsidRPr="00AD4A3A" w:rsidRDefault="00B219B3" w:rsidP="00B219B3">
      <w:pPr>
        <w:rPr>
          <w:sz w:val="28"/>
          <w:szCs w:val="28"/>
        </w:rPr>
      </w:pPr>
      <w:r w:rsidRPr="00AD4A3A">
        <w:rPr>
          <w:sz w:val="28"/>
          <w:szCs w:val="28"/>
        </w:rPr>
        <w:t>Для укрепления десен и зубов полезно жевать горьковатые лимонные листочки. В них содержится много фосфора и кальция, которые необходимы зубам.</w:t>
      </w:r>
    </w:p>
    <w:p w14:paraId="44462637" w14:textId="77777777" w:rsidR="00B219B3" w:rsidRPr="00AD4A3A" w:rsidRDefault="00B219B3" w:rsidP="00B219B3">
      <w:pPr>
        <w:rPr>
          <w:b/>
          <w:color w:val="00B050"/>
          <w:sz w:val="36"/>
          <w:szCs w:val="36"/>
        </w:rPr>
      </w:pPr>
      <w:r w:rsidRPr="00AD4A3A">
        <w:rPr>
          <w:b/>
          <w:color w:val="00B050"/>
          <w:sz w:val="36"/>
          <w:szCs w:val="36"/>
        </w:rPr>
        <w:t>Хрен против бактерий</w:t>
      </w:r>
    </w:p>
    <w:p w14:paraId="5234EEF6" w14:textId="77777777" w:rsidR="00B219B3" w:rsidRPr="00AD4A3A" w:rsidRDefault="00B219B3" w:rsidP="00B219B3">
      <w:pPr>
        <w:rPr>
          <w:sz w:val="28"/>
          <w:szCs w:val="28"/>
        </w:rPr>
      </w:pPr>
      <w:r w:rsidRPr="00AD4A3A">
        <w:rPr>
          <w:sz w:val="28"/>
          <w:szCs w:val="28"/>
        </w:rPr>
        <w:t xml:space="preserve">Употребление </w:t>
      </w:r>
      <w:proofErr w:type="spellStart"/>
      <w:r w:rsidRPr="00AD4A3A">
        <w:rPr>
          <w:sz w:val="28"/>
          <w:szCs w:val="28"/>
        </w:rPr>
        <w:t>васаби</w:t>
      </w:r>
      <w:proofErr w:type="spellEnd"/>
      <w:r w:rsidRPr="00AD4A3A">
        <w:rPr>
          <w:sz w:val="28"/>
          <w:szCs w:val="28"/>
        </w:rPr>
        <w:t xml:space="preserve"> (едкого зеленого хрена) препятствует росту вредных бактерий во рту, способствующих развитию кариеса. Это происходит благодаря особым веществам, которые придают </w:t>
      </w:r>
      <w:proofErr w:type="spellStart"/>
      <w:r w:rsidRPr="00AD4A3A">
        <w:rPr>
          <w:sz w:val="28"/>
          <w:szCs w:val="28"/>
        </w:rPr>
        <w:t>васаби</w:t>
      </w:r>
      <w:proofErr w:type="spellEnd"/>
      <w:r w:rsidRPr="00AD4A3A">
        <w:rPr>
          <w:sz w:val="28"/>
          <w:szCs w:val="28"/>
        </w:rPr>
        <w:t xml:space="preserve"> резкий, острый вкус и запах.</w:t>
      </w:r>
    </w:p>
    <w:p w14:paraId="53C02B2F" w14:textId="77777777" w:rsidR="00B219B3" w:rsidRPr="00AD4A3A" w:rsidRDefault="00B219B3" w:rsidP="00B219B3">
      <w:pPr>
        <w:rPr>
          <w:b/>
          <w:color w:val="0070C0"/>
          <w:sz w:val="36"/>
          <w:szCs w:val="36"/>
        </w:rPr>
      </w:pPr>
      <w:r w:rsidRPr="00AD4A3A">
        <w:rPr>
          <w:b/>
          <w:color w:val="0070C0"/>
          <w:sz w:val="36"/>
          <w:szCs w:val="36"/>
        </w:rPr>
        <w:t>Соль укрепит зубы</w:t>
      </w:r>
    </w:p>
    <w:p w14:paraId="0E457F6C" w14:textId="77777777" w:rsidR="00B219B3" w:rsidRPr="00AD4A3A" w:rsidRDefault="00B219B3" w:rsidP="00B219B3">
      <w:pPr>
        <w:rPr>
          <w:sz w:val="28"/>
          <w:szCs w:val="28"/>
        </w:rPr>
      </w:pPr>
      <w:r w:rsidRPr="00AD4A3A">
        <w:rPr>
          <w:sz w:val="28"/>
          <w:szCs w:val="28"/>
        </w:rPr>
        <w:lastRenderedPageBreak/>
        <w:t xml:space="preserve">Для укрепления десен и эмали зубов почистим зубы солью. </w:t>
      </w:r>
    </w:p>
    <w:p w14:paraId="1B360171" w14:textId="77777777" w:rsidR="00B219B3" w:rsidRPr="00AD4A3A" w:rsidRDefault="00B219B3" w:rsidP="00B219B3">
      <w:pPr>
        <w:rPr>
          <w:sz w:val="28"/>
          <w:szCs w:val="28"/>
        </w:rPr>
      </w:pPr>
      <w:r w:rsidRPr="00AD4A3A">
        <w:rPr>
          <w:sz w:val="28"/>
          <w:szCs w:val="28"/>
        </w:rPr>
        <w:t>Наполняем ею наполовину стакан и доверху заливаем холодной кипяченой водой. Размешиваем (но не до полного растворения соли) и убираем пену. «Зачерпнув» зубной щеткой из стакана соль, чистим зубы утром или после еды, а «рассолом» полощем полость рта. После чистки зубов с солью пожуйте молодые дубовые побеги</w:t>
      </w:r>
      <w:proofErr w:type="gramStart"/>
      <w:r w:rsidRPr="00AD4A3A">
        <w:rPr>
          <w:sz w:val="28"/>
          <w:szCs w:val="28"/>
        </w:rPr>
        <w:t xml:space="preserve"> ,</w:t>
      </w:r>
      <w:proofErr w:type="gramEnd"/>
      <w:r w:rsidRPr="00AD4A3A">
        <w:rPr>
          <w:sz w:val="28"/>
          <w:szCs w:val="28"/>
        </w:rPr>
        <w:t xml:space="preserve"> что также укрепляет зубы и десны</w:t>
      </w:r>
    </w:p>
    <w:p w14:paraId="01E2102A" w14:textId="1447324A" w:rsidR="00B219B3" w:rsidRPr="00AD4A3A" w:rsidRDefault="00B219B3" w:rsidP="00B219B3">
      <w:pPr>
        <w:rPr>
          <w:b/>
          <w:color w:val="C00000"/>
          <w:sz w:val="36"/>
          <w:szCs w:val="36"/>
        </w:rPr>
      </w:pPr>
      <w:r w:rsidRPr="00AD4A3A">
        <w:rPr>
          <w:b/>
          <w:color w:val="C00000"/>
          <w:sz w:val="36"/>
          <w:szCs w:val="36"/>
        </w:rPr>
        <w:t>Смесь, которая укрепит зубы</w:t>
      </w:r>
      <w:r w:rsidR="00AD4A3A" w:rsidRPr="00AD4A3A">
        <w:rPr>
          <w:b/>
          <w:color w:val="C00000"/>
          <w:sz w:val="36"/>
          <w:szCs w:val="36"/>
        </w:rPr>
        <w:t>.</w:t>
      </w:r>
    </w:p>
    <w:p w14:paraId="5892D301" w14:textId="77777777" w:rsidR="00B219B3" w:rsidRPr="00AD4A3A" w:rsidRDefault="00B219B3" w:rsidP="00B219B3">
      <w:pPr>
        <w:rPr>
          <w:sz w:val="28"/>
          <w:szCs w:val="28"/>
        </w:rPr>
      </w:pPr>
      <w:r w:rsidRPr="00AD4A3A">
        <w:rPr>
          <w:sz w:val="28"/>
          <w:szCs w:val="28"/>
        </w:rPr>
        <w:t xml:space="preserve">Чтобы укрепить зубы, попробуйте чистить зубы следующим образом. В стакане с теплой кипяченой водой размешать по 0,5 </w:t>
      </w:r>
      <w:proofErr w:type="spellStart"/>
      <w:r w:rsidRPr="00AD4A3A">
        <w:rPr>
          <w:sz w:val="28"/>
          <w:szCs w:val="28"/>
        </w:rPr>
        <w:t>ч.л</w:t>
      </w:r>
      <w:proofErr w:type="spellEnd"/>
      <w:r w:rsidRPr="00AD4A3A">
        <w:rPr>
          <w:sz w:val="28"/>
          <w:szCs w:val="28"/>
        </w:rPr>
        <w:t>. соли, питьевой соды и белой глины (продается в аптеках). В этом растворе смачивать щетку и чистить зубы. На них не будет появляться кариес и зубной камень, а значит, не будут болеть, зато будут отбеливаться. Снижается чувствительность зубов к горячему, холодному и кислому.</w:t>
      </w:r>
    </w:p>
    <w:p w14:paraId="13B5AC9A" w14:textId="77777777" w:rsidR="00B219B3" w:rsidRDefault="00B219B3" w:rsidP="00B219B3">
      <w:r>
        <w:t xml:space="preserve"> </w:t>
      </w:r>
    </w:p>
    <w:p w14:paraId="691DEBE6" w14:textId="09BE7AB2" w:rsidR="00B219B3" w:rsidRDefault="00B219B3" w:rsidP="00B219B3"/>
    <w:p w14:paraId="3BEFB2F1" w14:textId="77777777" w:rsidR="00B219B3" w:rsidRDefault="00B219B3" w:rsidP="00B219B3">
      <w:r>
        <w:t xml:space="preserve"> </w:t>
      </w:r>
    </w:p>
    <w:p w14:paraId="75B09FF7" w14:textId="77777777" w:rsidR="00B219B3" w:rsidRDefault="00B219B3" w:rsidP="00B219B3">
      <w:r>
        <w:t xml:space="preserve"> </w:t>
      </w:r>
    </w:p>
    <w:p w14:paraId="13F5AD76" w14:textId="77777777" w:rsidR="00B219B3" w:rsidRDefault="00B219B3" w:rsidP="00B219B3">
      <w:r>
        <w:t xml:space="preserve"> </w:t>
      </w:r>
    </w:p>
    <w:p w14:paraId="530C3C8A" w14:textId="52B02B98" w:rsidR="00B219B3" w:rsidRDefault="00B219B3" w:rsidP="00B219B3">
      <w:r>
        <w:t xml:space="preserve"> </w:t>
      </w:r>
      <w:r w:rsidR="00C37F1C">
        <w:rPr>
          <w:noProof/>
          <w:lang w:eastAsia="ru-RU"/>
        </w:rPr>
        <w:drawing>
          <wp:inline distT="0" distB="0" distL="0" distR="0" wp14:editId="68890F3A">
            <wp:extent cx="5257800" cy="3314700"/>
            <wp:effectExtent l="0" t="0" r="0" b="0"/>
            <wp:docPr id="26" name="Рисунок 26" descr="D:\Пользователь\Pictures\chistyat_z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Пользователь\Pictures\chistyat_zub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77B6E93" w14:textId="77777777" w:rsidR="00B219B3" w:rsidRDefault="00B219B3" w:rsidP="00B219B3">
      <w:r>
        <w:t xml:space="preserve"> </w:t>
      </w:r>
    </w:p>
    <w:p w14:paraId="07FF6B90" w14:textId="0E5BBC14" w:rsidR="00AD4A3A" w:rsidRDefault="00C37F1C" w:rsidP="00AD4A3A">
      <w:r>
        <w:lastRenderedPageBreak/>
        <w:t xml:space="preserve"> </w:t>
      </w:r>
      <w:r w:rsidR="00AD4A3A">
        <w:t xml:space="preserve">Государственное Бюджетное Общеобразовательное Учреждение средняя школа им. Кузнецова с. </w:t>
      </w:r>
      <w:proofErr w:type="spellStart"/>
      <w:r w:rsidR="00AD4A3A">
        <w:t>Курумоч</w:t>
      </w:r>
      <w:proofErr w:type="spellEnd"/>
      <w:r w:rsidR="00AD4A3A">
        <w:t xml:space="preserve"> структурное подразделение детский сад «Белочка» Муниципального района Волжский Самарской области.</w:t>
      </w:r>
    </w:p>
    <w:p w14:paraId="6CCE2AFB" w14:textId="77777777" w:rsidR="00AD4A3A" w:rsidRDefault="00AD4A3A" w:rsidP="00AD4A3A"/>
    <w:p w14:paraId="20964C35" w14:textId="3C53DDD0" w:rsidR="00AD4A3A" w:rsidRPr="00AD4A3A" w:rsidRDefault="00AD4A3A" w:rsidP="00AD4A3A">
      <w:pPr>
        <w:rPr>
          <w:i/>
          <w:sz w:val="28"/>
          <w:szCs w:val="28"/>
        </w:rPr>
      </w:pPr>
      <w:r w:rsidRPr="00AD4A3A">
        <w:rPr>
          <w:i/>
          <w:sz w:val="28"/>
          <w:szCs w:val="28"/>
        </w:rPr>
        <w:t>Периодическое издание.</w:t>
      </w:r>
    </w:p>
    <w:p w14:paraId="40F64BBF" w14:textId="77777777" w:rsidR="00AD4A3A" w:rsidRDefault="00AD4A3A" w:rsidP="00B219B3"/>
    <w:p w14:paraId="43C4A498" w14:textId="77777777" w:rsidR="00AD4A3A" w:rsidRDefault="00AD4A3A" w:rsidP="00B219B3"/>
    <w:p w14:paraId="67B466F0" w14:textId="77A7C9DE" w:rsidR="00D66C87" w:rsidRDefault="00D66C87" w:rsidP="00D66C87">
      <w:r>
        <w:rPr>
          <w:noProof/>
          <w:lang w:eastAsia="ru-RU"/>
        </w:rPr>
        <w:drawing>
          <wp:inline distT="0" distB="0" distL="0" distR="0" wp14:editId="71F8FA50">
            <wp:extent cx="4669790" cy="2103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9790" cy="2103120"/>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inline>
        </w:drawing>
      </w:r>
    </w:p>
    <w:p w14:paraId="0EDDFA74" w14:textId="77777777" w:rsidR="00D66C87" w:rsidRDefault="00D66C87" w:rsidP="00D66C87"/>
    <w:p w14:paraId="74DDF1E1" w14:textId="77777777" w:rsidR="00D66C87" w:rsidRDefault="00D66C87" w:rsidP="00D66C87"/>
    <w:p w14:paraId="0195385B" w14:textId="275D61F4" w:rsidR="00D66C87" w:rsidRDefault="00D66C87" w:rsidP="00D66C87">
      <w:r>
        <w:rPr>
          <w:noProof/>
          <w:lang w:eastAsia="ru-RU"/>
        </w:rPr>
        <w:drawing>
          <wp:inline distT="0" distB="0" distL="0" distR="0" wp14:editId="3586981D">
            <wp:extent cx="4095750" cy="2447925"/>
            <wp:effectExtent l="0" t="0" r="0" b="0"/>
            <wp:docPr id="17" name="Рисунок 17" descr="D:\Пользователь\Pictures\6e68c4cf1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Пользователь\Pictures\6e68c4cf1a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0" cy="24479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D30BF5A" w14:textId="77B39884" w:rsidR="0080417E" w:rsidRPr="0080417E" w:rsidRDefault="0080417E" w:rsidP="00D66C87">
      <w:pPr>
        <w:rPr>
          <w:b/>
          <w:sz w:val="52"/>
          <w:szCs w:val="52"/>
        </w:rPr>
      </w:pPr>
      <w:r>
        <w:t xml:space="preserve">                        </w:t>
      </w:r>
      <w:r w:rsidRPr="0080417E">
        <w:t xml:space="preserve">  </w:t>
      </w:r>
      <w:r w:rsidRPr="0080417E">
        <w:rPr>
          <w:b/>
          <w:sz w:val="52"/>
          <w:szCs w:val="52"/>
        </w:rPr>
        <w:t>«Будь здоров, малыш!»</w:t>
      </w:r>
    </w:p>
    <w:p w14:paraId="4CBCD731" w14:textId="1229A322" w:rsidR="00D66C87" w:rsidRPr="00D66C87" w:rsidRDefault="0080417E" w:rsidP="00D66C87">
      <w:r>
        <w:t xml:space="preserve">                                                      </w:t>
      </w:r>
      <w:r w:rsidR="00D66C87">
        <w:t xml:space="preserve">  </w:t>
      </w:r>
      <w:r w:rsidR="00D66C87">
        <w:t xml:space="preserve"> </w:t>
      </w:r>
      <w:r w:rsidR="00D66C87" w:rsidRPr="00D66C87">
        <w:rPr>
          <w:b/>
          <w:sz w:val="28"/>
          <w:szCs w:val="28"/>
        </w:rPr>
        <w:t xml:space="preserve">Выпуск № 6                                   </w:t>
      </w:r>
    </w:p>
    <w:p w14:paraId="70D0A4F0" w14:textId="77777777" w:rsidR="00D66C87" w:rsidRDefault="00D66C87" w:rsidP="00AD4A3A">
      <w:pPr>
        <w:rPr>
          <w:b/>
          <w:sz w:val="28"/>
          <w:szCs w:val="28"/>
        </w:rPr>
      </w:pPr>
      <w:r w:rsidRPr="00D66C87">
        <w:rPr>
          <w:b/>
          <w:sz w:val="28"/>
          <w:szCs w:val="28"/>
        </w:rPr>
        <w:t xml:space="preserve">              </w:t>
      </w:r>
      <w:r>
        <w:rPr>
          <w:b/>
          <w:sz w:val="28"/>
          <w:szCs w:val="28"/>
        </w:rPr>
        <w:t xml:space="preserve">                     </w:t>
      </w:r>
      <w:r w:rsidRPr="00D66C87">
        <w:rPr>
          <w:b/>
          <w:sz w:val="28"/>
          <w:szCs w:val="28"/>
        </w:rPr>
        <w:t xml:space="preserve">  </w:t>
      </w:r>
      <w:r w:rsidRPr="00D66C87">
        <w:rPr>
          <w:b/>
          <w:sz w:val="28"/>
          <w:szCs w:val="28"/>
        </w:rPr>
        <w:t>Февраль  2014 год.</w:t>
      </w:r>
    </w:p>
    <w:p w14:paraId="1BDB7B36" w14:textId="49D7A48E" w:rsidR="00AD4A3A" w:rsidRPr="00D66C87" w:rsidRDefault="00AD4A3A" w:rsidP="00AD4A3A">
      <w:pPr>
        <w:rPr>
          <w:b/>
          <w:sz w:val="28"/>
          <w:szCs w:val="28"/>
        </w:rPr>
      </w:pPr>
      <w:r w:rsidRPr="00AD4A3A">
        <w:rPr>
          <w:b/>
          <w:sz w:val="28"/>
          <w:szCs w:val="28"/>
        </w:rPr>
        <w:t>Ответственны за выпуск:</w:t>
      </w:r>
      <w:r w:rsidRPr="00AD4A3A">
        <w:rPr>
          <w:sz w:val="28"/>
          <w:szCs w:val="28"/>
        </w:rPr>
        <w:t xml:space="preserve"> воспитатели Кузнецова Т.А., Ханунова О.В.</w:t>
      </w:r>
    </w:p>
    <w:p w14:paraId="42AF9CAF" w14:textId="77777777" w:rsidR="00AD4A3A" w:rsidRDefault="00AD4A3A" w:rsidP="00B219B3"/>
    <w:p w14:paraId="1E83DF4F" w14:textId="32DA679F" w:rsidR="00B219B3" w:rsidRPr="00AD4A3A" w:rsidRDefault="00AD4A3A" w:rsidP="00B219B3">
      <w:pPr>
        <w:rPr>
          <w:color w:val="FF0000"/>
          <w:sz w:val="52"/>
          <w:szCs w:val="52"/>
        </w:rPr>
      </w:pPr>
      <w:r w:rsidRPr="00AD4A3A">
        <w:rPr>
          <w:color w:val="FF0000"/>
          <w:sz w:val="52"/>
          <w:szCs w:val="52"/>
        </w:rPr>
        <w:t>«Если у ребёнка нет аппетита»</w:t>
      </w:r>
    </w:p>
    <w:p w14:paraId="441A9E69" w14:textId="77777777" w:rsidR="00B219B3" w:rsidRPr="00AD4A3A" w:rsidRDefault="00B219B3" w:rsidP="00B219B3">
      <w:pPr>
        <w:rPr>
          <w:sz w:val="28"/>
          <w:szCs w:val="28"/>
        </w:rPr>
      </w:pPr>
      <w:r w:rsidRPr="00AD4A3A">
        <w:rPr>
          <w:sz w:val="28"/>
          <w:szCs w:val="28"/>
        </w:rPr>
        <w:t xml:space="preserve">Каждый родитель мечтает о хорошем аппетите своего ребенка. Многие взрослые представляют себе, что их дети с удовольствием съедают нелюбимые помидоры или морковь, яблоки или огурцы, апельсины или киви – так необходимые для роста и богатые витаминами фрукты и овощи. Но, </w:t>
      </w:r>
      <w:proofErr w:type="gramStart"/>
      <w:r w:rsidRPr="00AD4A3A">
        <w:rPr>
          <w:sz w:val="28"/>
          <w:szCs w:val="28"/>
        </w:rPr>
        <w:t>увы</w:t>
      </w:r>
      <w:proofErr w:type="gramEnd"/>
      <w:r w:rsidRPr="00AD4A3A">
        <w:rPr>
          <w:sz w:val="28"/>
          <w:szCs w:val="28"/>
        </w:rPr>
        <w:t xml:space="preserve">, дети не часто радуют пап и мам желанием съесть все, что родители предлагают. Как же быть? Заставлять? Ругать? Уговаривать? Играть и превратить процесс питания в игру? Да, заставлять и ругать, наверное. Не стоит, ведь такие методы </w:t>
      </w:r>
      <w:proofErr w:type="gramStart"/>
      <w:r w:rsidRPr="00AD4A3A">
        <w:rPr>
          <w:sz w:val="28"/>
          <w:szCs w:val="28"/>
        </w:rPr>
        <w:t>могут укрепить нежелание ребенка есть</w:t>
      </w:r>
      <w:proofErr w:type="gramEnd"/>
      <w:r w:rsidRPr="00AD4A3A">
        <w:rPr>
          <w:sz w:val="28"/>
          <w:szCs w:val="28"/>
        </w:rPr>
        <w:t xml:space="preserve"> «живые витамины». А вот попробовать поиграть – можно.</w:t>
      </w:r>
    </w:p>
    <w:p w14:paraId="4C3BEB46" w14:textId="77777777" w:rsidR="00B219B3" w:rsidRPr="00AD4A3A" w:rsidRDefault="00B219B3" w:rsidP="00B219B3">
      <w:pPr>
        <w:rPr>
          <w:sz w:val="28"/>
          <w:szCs w:val="28"/>
        </w:rPr>
      </w:pPr>
      <w:r w:rsidRPr="00AD4A3A">
        <w:rPr>
          <w:sz w:val="28"/>
          <w:szCs w:val="28"/>
        </w:rPr>
        <w:t xml:space="preserve">Итак, если ребенок не </w:t>
      </w:r>
      <w:proofErr w:type="gramStart"/>
      <w:r w:rsidRPr="00AD4A3A">
        <w:rPr>
          <w:sz w:val="28"/>
          <w:szCs w:val="28"/>
        </w:rPr>
        <w:t>хочет</w:t>
      </w:r>
      <w:proofErr w:type="gramEnd"/>
      <w:r w:rsidRPr="00AD4A3A">
        <w:rPr>
          <w:sz w:val="28"/>
          <w:szCs w:val="28"/>
        </w:rPr>
        <w:t xml:space="preserve"> есть какой-то полезный витаминный продукт, можно поиграть с ним в увлекательную игру, победитель которой получает приз – овощ или фрукт. Например, есть детское лото или домино с различными картинками вместо точек и цифр. Можно найти в старых журналах изображения нужных овощей, фруктов, ягод, вырезать и наклеивать их на косточки домино или карточки лото. Так вы можете играть со своим ребенком в увлекательные игры и одновременно кормить его овощами или фруктами (точно также можно делать карточки и с другими продуктами, хоть котлетой, хоть стаканом молока): выигравший должен обязательно съесть то, что изображено на оставшихся косточках или незакрытых картинках. Причем выигравший взрослый тоже должен соблюсти все условия игры!</w:t>
      </w:r>
    </w:p>
    <w:p w14:paraId="31BDC10F" w14:textId="77777777" w:rsidR="00B219B3" w:rsidRPr="00AD4A3A" w:rsidRDefault="00B219B3" w:rsidP="00B219B3">
      <w:pPr>
        <w:rPr>
          <w:sz w:val="28"/>
          <w:szCs w:val="28"/>
        </w:rPr>
      </w:pPr>
      <w:r w:rsidRPr="00AD4A3A">
        <w:rPr>
          <w:sz w:val="28"/>
          <w:szCs w:val="28"/>
        </w:rPr>
        <w:t xml:space="preserve">Многие могут возразить: почему нелюбимые овощи и фрукты должен съедать выигравший, а не проигравший? Думаю, что каждый ребенок, да и взрослый тоже, любит выигрывать. А все, что полагается победителю, воспринимается как награда, а не наказание. Если ребенок уже наигрался в стандартные лото и домино, можно и самим придумать настольную игру. Например, «Путешествие салатника» или «Путешествие </w:t>
      </w:r>
      <w:proofErr w:type="spellStart"/>
      <w:r w:rsidRPr="00AD4A3A">
        <w:rPr>
          <w:sz w:val="28"/>
          <w:szCs w:val="28"/>
        </w:rPr>
        <w:t>витаминки</w:t>
      </w:r>
      <w:proofErr w:type="spellEnd"/>
      <w:r w:rsidRPr="00AD4A3A">
        <w:rPr>
          <w:sz w:val="28"/>
          <w:szCs w:val="28"/>
        </w:rPr>
        <w:t>».</w:t>
      </w:r>
    </w:p>
    <w:p w14:paraId="57A4341D" w14:textId="77777777" w:rsidR="00B219B3" w:rsidRPr="00AD4A3A" w:rsidRDefault="00B219B3" w:rsidP="00B219B3">
      <w:pPr>
        <w:rPr>
          <w:sz w:val="28"/>
          <w:szCs w:val="28"/>
        </w:rPr>
      </w:pPr>
      <w:r w:rsidRPr="00AD4A3A">
        <w:rPr>
          <w:sz w:val="28"/>
          <w:szCs w:val="28"/>
        </w:rPr>
        <w:t xml:space="preserve">Если умеете рисовать, возьмите лист бумаги и рисуйте, как салатник путешествовал по сказочному столу и собирал овощи для овощного или фрукты для фруктового салата. Можно придумать путешествие какого-то овоща или даже сказочного персонажа по овощным грядкам огорода или </w:t>
      </w:r>
      <w:r w:rsidRPr="00AD4A3A">
        <w:rPr>
          <w:sz w:val="28"/>
          <w:szCs w:val="28"/>
        </w:rPr>
        <w:lastRenderedPageBreak/>
        <w:t>фруктовому саду, можно даже отправить героя вашей игры в лес за ягодами, где по условиям придется съедать какие-либо полезные продукты.</w:t>
      </w:r>
    </w:p>
    <w:p w14:paraId="51702A4E" w14:textId="77777777" w:rsidR="00B219B3" w:rsidRPr="00AD4A3A" w:rsidRDefault="00B219B3" w:rsidP="00B219B3">
      <w:pPr>
        <w:rPr>
          <w:sz w:val="28"/>
          <w:szCs w:val="28"/>
        </w:rPr>
      </w:pPr>
      <w:r w:rsidRPr="00AD4A3A">
        <w:rPr>
          <w:sz w:val="28"/>
          <w:szCs w:val="28"/>
        </w:rPr>
        <w:t>Если взрослые вашей семьи не сильны в рисовании, то, взяв готовую настольную игру, можно изменить ее под свои условия с помощью все тех же вырезанных из журналов картинок овощей и фруктов.</w:t>
      </w:r>
    </w:p>
    <w:p w14:paraId="5713D025" w14:textId="77777777" w:rsidR="00B219B3" w:rsidRPr="00AD4A3A" w:rsidRDefault="00B219B3" w:rsidP="00B219B3">
      <w:pPr>
        <w:rPr>
          <w:sz w:val="28"/>
          <w:szCs w:val="28"/>
        </w:rPr>
      </w:pPr>
      <w:r w:rsidRPr="00AD4A3A">
        <w:rPr>
          <w:sz w:val="28"/>
          <w:szCs w:val="28"/>
        </w:rPr>
        <w:t>Создавать такую новую настольную игру из старой можно и вместе с ребенком, тогда к полезному поеданию витаминов и развивающему эффекту игры прибавятся навыки ручного труда, фантазия ребенка и его творчество!</w:t>
      </w:r>
    </w:p>
    <w:p w14:paraId="3562E0B5" w14:textId="04A35900" w:rsidR="00B219B3" w:rsidRPr="00AD4A3A" w:rsidRDefault="00AD4A3A" w:rsidP="00D66C87">
      <w:pPr>
        <w:rPr>
          <w:sz w:val="28"/>
          <w:szCs w:val="28"/>
        </w:rPr>
      </w:pPr>
      <w:r>
        <w:rPr>
          <w:color w:val="FF0000"/>
          <w:sz w:val="48"/>
          <w:szCs w:val="48"/>
        </w:rPr>
        <w:t xml:space="preserve">             </w:t>
      </w:r>
    </w:p>
    <w:p w14:paraId="5FA4B802" w14:textId="6B75B788" w:rsidR="00B219B3" w:rsidRDefault="00B219B3" w:rsidP="00B219B3"/>
    <w:p w14:paraId="4D3413D8" w14:textId="77777777" w:rsidR="00B219B3" w:rsidRDefault="00B219B3" w:rsidP="00B219B3">
      <w:r>
        <w:t xml:space="preserve"> </w:t>
      </w:r>
    </w:p>
    <w:p w14:paraId="61EA2D9E" w14:textId="77777777" w:rsidR="00B219B3" w:rsidRDefault="00B219B3" w:rsidP="00B219B3">
      <w:r>
        <w:t xml:space="preserve"> </w:t>
      </w:r>
    </w:p>
    <w:p w14:paraId="6FE4F2AB" w14:textId="4B4D6A17" w:rsidR="00B219B3" w:rsidRDefault="00D66C87" w:rsidP="00B219B3">
      <w:r>
        <w:rPr>
          <w:noProof/>
          <w:lang w:eastAsia="ru-RU"/>
        </w:rPr>
        <w:drawing>
          <wp:inline distT="0" distB="0" distL="0" distR="0" wp14:editId="75D41D3C">
            <wp:extent cx="5210175" cy="3467100"/>
            <wp:effectExtent l="0" t="0" r="0" b="0"/>
            <wp:docPr id="19" name="Рисунок 19" descr="D:\Пользователь\Pictures\1312558271-155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Пользователь\Pictures\1312558271-15537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34671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152B9D2" w14:textId="0FD1F895" w:rsidR="00D66C87" w:rsidRPr="00D66C87" w:rsidRDefault="0080417E" w:rsidP="00D66C87">
      <w:pPr>
        <w:rPr>
          <w:b/>
          <w:sz w:val="36"/>
          <w:szCs w:val="36"/>
        </w:rPr>
      </w:pPr>
      <w:r>
        <w:t xml:space="preserve">                            </w:t>
      </w:r>
      <w:r w:rsidR="00D66C87" w:rsidRPr="00D66C87">
        <w:rPr>
          <w:b/>
          <w:sz w:val="36"/>
          <w:szCs w:val="36"/>
        </w:rPr>
        <w:t xml:space="preserve">   Уважаемые родители!</w:t>
      </w:r>
    </w:p>
    <w:p w14:paraId="5DAF61D0" w14:textId="77777777" w:rsidR="00D66C87" w:rsidRPr="00D66C87" w:rsidRDefault="00D66C87" w:rsidP="00D66C87">
      <w:pPr>
        <w:rPr>
          <w:sz w:val="28"/>
          <w:szCs w:val="28"/>
        </w:rPr>
      </w:pPr>
    </w:p>
    <w:p w14:paraId="2C485A91" w14:textId="77777777" w:rsidR="00D66C87" w:rsidRPr="00D66C87" w:rsidRDefault="00D66C87" w:rsidP="00D66C87">
      <w:pPr>
        <w:rPr>
          <w:sz w:val="28"/>
          <w:szCs w:val="28"/>
        </w:rPr>
      </w:pPr>
      <w:r w:rsidRPr="00D66C87">
        <w:rPr>
          <w:sz w:val="28"/>
          <w:szCs w:val="28"/>
        </w:rPr>
        <w:t>Вы можете стать соавторами нашей газеты.</w:t>
      </w:r>
    </w:p>
    <w:p w14:paraId="6EC72A6A" w14:textId="77777777" w:rsidR="00D66C87" w:rsidRPr="00D66C87" w:rsidRDefault="00D66C87" w:rsidP="00D66C87">
      <w:pPr>
        <w:rPr>
          <w:sz w:val="28"/>
          <w:szCs w:val="28"/>
        </w:rPr>
      </w:pPr>
      <w:r w:rsidRPr="00D66C87">
        <w:rPr>
          <w:sz w:val="28"/>
          <w:szCs w:val="28"/>
        </w:rPr>
        <w:t>Можете предложить тему следующих рубрик, которые вам интересны.</w:t>
      </w:r>
    </w:p>
    <w:p w14:paraId="60FBCB20" w14:textId="69B3181F" w:rsidR="00B219B3" w:rsidRPr="00D66C87" w:rsidRDefault="00D66C87" w:rsidP="00D66C87">
      <w:pPr>
        <w:rPr>
          <w:sz w:val="28"/>
          <w:szCs w:val="28"/>
        </w:rPr>
      </w:pPr>
      <w:r w:rsidRPr="00D66C87">
        <w:rPr>
          <w:sz w:val="28"/>
          <w:szCs w:val="28"/>
        </w:rPr>
        <w:t>Вы можете принести свои статьи и заметки в нашу газету.</w:t>
      </w:r>
    </w:p>
    <w:p w14:paraId="07C19F90" w14:textId="77777777" w:rsidR="00D66C87" w:rsidRPr="00D66C87" w:rsidRDefault="00D66C87">
      <w:pPr>
        <w:rPr>
          <w:sz w:val="28"/>
          <w:szCs w:val="28"/>
        </w:rPr>
      </w:pPr>
    </w:p>
    <w:sectPr w:rsidR="00D66C87" w:rsidRPr="00D66C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ECE0D" w14:textId="77777777" w:rsidR="00B10035" w:rsidRDefault="00B10035" w:rsidP="0055768B">
      <w:pPr>
        <w:spacing w:after="0" w:line="240" w:lineRule="auto"/>
      </w:pPr>
      <w:r>
        <w:separator/>
      </w:r>
    </w:p>
  </w:endnote>
  <w:endnote w:type="continuationSeparator" w:id="0">
    <w:p w14:paraId="3C906118" w14:textId="77777777" w:rsidR="00B10035" w:rsidRDefault="00B10035" w:rsidP="00557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4CA1B" w14:textId="77777777" w:rsidR="00B10035" w:rsidRDefault="00B10035" w:rsidP="0055768B">
      <w:pPr>
        <w:spacing w:after="0" w:line="240" w:lineRule="auto"/>
      </w:pPr>
      <w:r>
        <w:separator/>
      </w:r>
    </w:p>
  </w:footnote>
  <w:footnote w:type="continuationSeparator" w:id="0">
    <w:p w14:paraId="62D97A9E" w14:textId="77777777" w:rsidR="00B10035" w:rsidRDefault="00B10035" w:rsidP="005576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10BB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501C086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7F32760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095"/>
    <w:rsid w:val="003C3CDA"/>
    <w:rsid w:val="00492EA1"/>
    <w:rsid w:val="0055768B"/>
    <w:rsid w:val="0071129D"/>
    <w:rsid w:val="00802884"/>
    <w:rsid w:val="0080417E"/>
    <w:rsid w:val="00991E14"/>
    <w:rsid w:val="00A012B9"/>
    <w:rsid w:val="00A20C86"/>
    <w:rsid w:val="00A23095"/>
    <w:rsid w:val="00AD4A3A"/>
    <w:rsid w:val="00B10035"/>
    <w:rsid w:val="00B219B3"/>
    <w:rsid w:val="00C37F1C"/>
    <w:rsid w:val="00D66C87"/>
    <w:rsid w:val="00DB0479"/>
    <w:rsid w:val="00E51D36"/>
    <w:rsid w:val="00EE1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C0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B04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0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0479"/>
    <w:rPr>
      <w:rFonts w:ascii="Tahoma" w:hAnsi="Tahoma" w:cs="Tahoma"/>
      <w:sz w:val="16"/>
      <w:szCs w:val="16"/>
    </w:rPr>
  </w:style>
  <w:style w:type="character" w:customStyle="1" w:styleId="20">
    <w:name w:val="Заголовок 2 Знак"/>
    <w:basedOn w:val="a0"/>
    <w:link w:val="2"/>
    <w:uiPriority w:val="9"/>
    <w:semiHidden/>
    <w:rsid w:val="00DB0479"/>
    <w:rPr>
      <w:rFonts w:asciiTheme="majorHAnsi" w:eastAsiaTheme="majorEastAsia" w:hAnsiTheme="majorHAnsi" w:cstheme="majorBidi"/>
      <w:b/>
      <w:bCs/>
      <w:color w:val="4F81BD" w:themeColor="accent1"/>
      <w:sz w:val="26"/>
      <w:szCs w:val="26"/>
    </w:rPr>
  </w:style>
  <w:style w:type="paragraph" w:styleId="a5">
    <w:name w:val="No Spacing"/>
    <w:uiPriority w:val="1"/>
    <w:qFormat/>
    <w:rsid w:val="00DB0479"/>
    <w:pPr>
      <w:spacing w:after="0" w:line="240" w:lineRule="auto"/>
    </w:pPr>
    <w:rPr>
      <w:rFonts w:ascii="Calibri" w:eastAsia="Calibri" w:hAnsi="Calibri" w:cs="Times New Roman"/>
    </w:rPr>
  </w:style>
  <w:style w:type="paragraph" w:styleId="a6">
    <w:name w:val="List Paragraph"/>
    <w:basedOn w:val="a"/>
    <w:uiPriority w:val="34"/>
    <w:qFormat/>
    <w:rsid w:val="00A012B9"/>
    <w:pPr>
      <w:ind w:left="708"/>
    </w:pPr>
    <w:rPr>
      <w:rFonts w:ascii="Calibri" w:eastAsia="Calibri" w:hAnsi="Calibri" w:cs="Times New Roman"/>
    </w:rPr>
  </w:style>
  <w:style w:type="paragraph" w:styleId="a7">
    <w:name w:val="header"/>
    <w:basedOn w:val="a"/>
    <w:link w:val="a8"/>
    <w:uiPriority w:val="99"/>
    <w:unhideWhenUsed/>
    <w:rsid w:val="0055768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5768B"/>
  </w:style>
  <w:style w:type="paragraph" w:styleId="a9">
    <w:name w:val="footer"/>
    <w:basedOn w:val="a"/>
    <w:link w:val="aa"/>
    <w:uiPriority w:val="99"/>
    <w:unhideWhenUsed/>
    <w:rsid w:val="0055768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7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B04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0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0479"/>
    <w:rPr>
      <w:rFonts w:ascii="Tahoma" w:hAnsi="Tahoma" w:cs="Tahoma"/>
      <w:sz w:val="16"/>
      <w:szCs w:val="16"/>
    </w:rPr>
  </w:style>
  <w:style w:type="character" w:customStyle="1" w:styleId="20">
    <w:name w:val="Заголовок 2 Знак"/>
    <w:basedOn w:val="a0"/>
    <w:link w:val="2"/>
    <w:uiPriority w:val="9"/>
    <w:semiHidden/>
    <w:rsid w:val="00DB0479"/>
    <w:rPr>
      <w:rFonts w:asciiTheme="majorHAnsi" w:eastAsiaTheme="majorEastAsia" w:hAnsiTheme="majorHAnsi" w:cstheme="majorBidi"/>
      <w:b/>
      <w:bCs/>
      <w:color w:val="4F81BD" w:themeColor="accent1"/>
      <w:sz w:val="26"/>
      <w:szCs w:val="26"/>
    </w:rPr>
  </w:style>
  <w:style w:type="paragraph" w:styleId="a5">
    <w:name w:val="No Spacing"/>
    <w:uiPriority w:val="1"/>
    <w:qFormat/>
    <w:rsid w:val="00DB0479"/>
    <w:pPr>
      <w:spacing w:after="0" w:line="240" w:lineRule="auto"/>
    </w:pPr>
    <w:rPr>
      <w:rFonts w:ascii="Calibri" w:eastAsia="Calibri" w:hAnsi="Calibri" w:cs="Times New Roman"/>
    </w:rPr>
  </w:style>
  <w:style w:type="paragraph" w:styleId="a6">
    <w:name w:val="List Paragraph"/>
    <w:basedOn w:val="a"/>
    <w:uiPriority w:val="34"/>
    <w:qFormat/>
    <w:rsid w:val="00A012B9"/>
    <w:pPr>
      <w:ind w:left="708"/>
    </w:pPr>
    <w:rPr>
      <w:rFonts w:ascii="Calibri" w:eastAsia="Calibri" w:hAnsi="Calibri" w:cs="Times New Roman"/>
    </w:rPr>
  </w:style>
  <w:style w:type="paragraph" w:styleId="a7">
    <w:name w:val="header"/>
    <w:basedOn w:val="a"/>
    <w:link w:val="a8"/>
    <w:uiPriority w:val="99"/>
    <w:unhideWhenUsed/>
    <w:rsid w:val="0055768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5768B"/>
  </w:style>
  <w:style w:type="paragraph" w:styleId="a9">
    <w:name w:val="footer"/>
    <w:basedOn w:val="a"/>
    <w:link w:val="aa"/>
    <w:uiPriority w:val="99"/>
    <w:unhideWhenUsed/>
    <w:rsid w:val="0055768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7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851577">
      <w:bodyDiv w:val="1"/>
      <w:marLeft w:val="0"/>
      <w:marRight w:val="0"/>
      <w:marTop w:val="0"/>
      <w:marBottom w:val="0"/>
      <w:divBdr>
        <w:top w:val="none" w:sz="0" w:space="0" w:color="auto"/>
        <w:left w:val="none" w:sz="0" w:space="0" w:color="auto"/>
        <w:bottom w:val="none" w:sz="0" w:space="0" w:color="auto"/>
        <w:right w:val="none" w:sz="0" w:space="0" w:color="auto"/>
      </w:divBdr>
    </w:div>
    <w:div w:id="132585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3B905-E1A6-45AE-B489-8C42C44D9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6676</Words>
  <Characters>38055</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2014-01-18T09:48:00Z</dcterms:created>
  <dcterms:modified xsi:type="dcterms:W3CDTF">2014-01-18T12:22:00Z</dcterms:modified>
</cp:coreProperties>
</file>